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89" w:rsidRDefault="000F7789" w:rsidP="003F53C6">
      <w:pPr>
        <w:ind w:firstLine="1985"/>
        <w:jc w:val="both"/>
      </w:pPr>
      <w:r>
        <w:rPr>
          <w:noProof/>
        </w:rPr>
        <w:drawing>
          <wp:inline distT="0" distB="0" distL="0" distR="0">
            <wp:extent cx="539115" cy="675640"/>
            <wp:effectExtent l="0" t="0" r="0" b="0"/>
            <wp:docPr id="1" name="Рисунок 109" descr="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C51">
        <w:t xml:space="preserve">                                                                                    </w:t>
      </w:r>
      <w:r w:rsidR="00933B9C">
        <w:t xml:space="preserve"> </w:t>
      </w:r>
      <w:r w:rsidR="00573C51">
        <w:t xml:space="preserve">        </w:t>
      </w:r>
      <w:r w:rsidR="00496821">
        <w:t xml:space="preserve">                    </w:t>
      </w:r>
      <w:r w:rsidR="00573C51">
        <w:t xml:space="preserve">   </w:t>
      </w:r>
      <w:r w:rsidR="00496821">
        <w:t xml:space="preserve">                 </w:t>
      </w:r>
    </w:p>
    <w:p w:rsidR="00B87F89" w:rsidRDefault="00B87F89">
      <w:r>
        <w:t xml:space="preserve">    </w:t>
      </w:r>
      <w:r w:rsidR="00496821">
        <w:t xml:space="preserve">                                                                          </w:t>
      </w:r>
    </w:p>
    <w:p w:rsidR="00B87F89" w:rsidRDefault="000F778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6350</wp:posOffset>
                </wp:positionV>
                <wp:extent cx="3590925" cy="32689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326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8D1" w:rsidRPr="00B21F13" w:rsidRDefault="00B558D1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B21F13">
                              <w:rPr>
                                <w:bCs/>
                                <w:sz w:val="36"/>
                              </w:rPr>
                              <w:t>Оренбургский городской</w:t>
                            </w:r>
                            <w:r w:rsidR="00573C51" w:rsidRPr="00B21F13">
                              <w:rPr>
                                <w:bCs/>
                                <w:sz w:val="36"/>
                              </w:rPr>
                              <w:t xml:space="preserve">                       </w:t>
                            </w:r>
                          </w:p>
                          <w:p w:rsidR="00B558D1" w:rsidRPr="00B21F13" w:rsidRDefault="00B558D1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B21F13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B558D1" w:rsidRDefault="00B558D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B558D1" w:rsidRPr="00093E60" w:rsidRDefault="00B86FC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B558D1" w:rsidRPr="00093E60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B558D1" w:rsidRDefault="00B558D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B558D1" w:rsidRDefault="00B558D1">
                            <w:r>
                              <w:rPr>
                                <w:sz w:val="20"/>
                              </w:rPr>
                              <w:t xml:space="preserve">                    </w:t>
                            </w:r>
                          </w:p>
                          <w:p w:rsidR="00B558D1" w:rsidRDefault="00B558D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r w:rsidR="003F53C6">
                              <w:rPr>
                                <w:b/>
                                <w:sz w:val="22"/>
                              </w:rPr>
                              <w:t xml:space="preserve">         </w:t>
                            </w:r>
                            <w:r w:rsidR="00207FCD"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r w:rsidR="003F53C6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B86FC4"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sz w:val="32"/>
                              </w:rPr>
                              <w:t>от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B86FC4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B86FC4">
                              <w:rPr>
                                <w:sz w:val="32"/>
                              </w:rPr>
                              <w:t xml:space="preserve"> </w:t>
                            </w:r>
                            <w:r w:rsidR="00B86FC4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B86FC4">
                              <w:rPr>
                                <w:sz w:val="32"/>
                                <w:szCs w:val="32"/>
                                <w:u w:val="single"/>
                              </w:rPr>
                              <w:t>10</w:t>
                            </w:r>
                            <w:r w:rsidR="00B86FC4">
                              <w:rPr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</w:p>
                          <w:p w:rsidR="00B558D1" w:rsidRDefault="00B558D1">
                            <w:pPr>
                              <w:ind w:left="709" w:right="3344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558D1" w:rsidRDefault="00B558D1">
                            <w:r>
                              <w:rPr>
                                <w:b/>
                                <w:sz w:val="22"/>
                              </w:rPr>
                              <w:t xml:space="preserve">           </w:t>
                            </w:r>
                          </w:p>
                          <w:p w:rsidR="00B558D1" w:rsidRDefault="00B558D1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rPr>
                                <w:szCs w:val="28"/>
                              </w:rPr>
                              <w:sym w:font="Symbol" w:char="F0E9"/>
                            </w:r>
                            <w:r>
                              <w:t xml:space="preserve">                                                          </w:t>
                            </w:r>
                            <w:r>
                              <w:rPr>
                                <w:szCs w:val="28"/>
                              </w:rPr>
                              <w:sym w:font="Symbol" w:char="F0F9"/>
                            </w:r>
                          </w:p>
                          <w:p w:rsidR="00EE5A85" w:rsidRPr="00C47459" w:rsidRDefault="005E358B" w:rsidP="00B9008A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ind w:left="709" w:right="610"/>
                            </w:pPr>
                            <w:r w:rsidRPr="00C47459">
                              <w:t>О внесении изменени</w:t>
                            </w:r>
                            <w:r w:rsidR="00CE2A04">
                              <w:t>й</w:t>
                            </w:r>
                            <w:r w:rsidR="0040710E" w:rsidRPr="00C47459">
                              <w:t xml:space="preserve">                 </w:t>
                            </w:r>
                            <w:r w:rsidRPr="00C47459">
                              <w:t xml:space="preserve"> в </w:t>
                            </w:r>
                            <w:r w:rsidR="00612412" w:rsidRPr="00C47459">
                              <w:t>решение Оренбургского городского Совета от</w:t>
                            </w:r>
                            <w:r w:rsidR="0056558A">
                              <w:t xml:space="preserve"> </w:t>
                            </w:r>
                            <w:r w:rsidR="0056558A">
                              <w:rPr>
                                <w:bCs/>
                                <w:szCs w:val="28"/>
                              </w:rPr>
                              <w:t>29.11.2021 № 169</w:t>
                            </w:r>
                          </w:p>
                          <w:p w:rsidR="00B558D1" w:rsidRDefault="00B558D1" w:rsidP="00792D8F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ind w:left="709" w:right="6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95pt;margin-top:.5pt;width:282.75pt;height:25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" o:allowincell="f" strokecolor="white">
                <v:textbox>
                  <w:txbxContent>
                    <w:p w:rsidR="00B558D1" w:rsidRPr="00B21F13" w:rsidRDefault="00B558D1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B21F13">
                        <w:rPr>
                          <w:bCs/>
                          <w:sz w:val="36"/>
                        </w:rPr>
                        <w:t>Оренбургский городской</w:t>
                      </w:r>
                      <w:r w:rsidR="00573C51" w:rsidRPr="00B21F13">
                        <w:rPr>
                          <w:bCs/>
                          <w:sz w:val="36"/>
                        </w:rPr>
                        <w:t xml:space="preserve">                       </w:t>
                      </w:r>
                    </w:p>
                    <w:p w:rsidR="00B558D1" w:rsidRPr="00B21F13" w:rsidRDefault="00B558D1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B21F13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B558D1" w:rsidRDefault="00B558D1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B558D1" w:rsidRPr="00093E60" w:rsidRDefault="00B86FC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B558D1" w:rsidRPr="00093E60">
                        <w:rPr>
                          <w:sz w:val="36"/>
                        </w:rPr>
                        <w:t>Е</w:t>
                      </w:r>
                    </w:p>
                    <w:p w:rsidR="00B558D1" w:rsidRDefault="00B558D1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B558D1" w:rsidRDefault="00B558D1">
                      <w:r>
                        <w:rPr>
                          <w:sz w:val="20"/>
                        </w:rPr>
                        <w:t xml:space="preserve">                    </w:t>
                      </w:r>
                    </w:p>
                    <w:p w:rsidR="00B558D1" w:rsidRDefault="00B558D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</w:t>
                      </w:r>
                      <w:r w:rsidR="003F53C6">
                        <w:rPr>
                          <w:b/>
                          <w:sz w:val="22"/>
                        </w:rPr>
                        <w:t xml:space="preserve">         </w:t>
                      </w:r>
                      <w:r w:rsidR="00207FCD">
                        <w:rPr>
                          <w:b/>
                          <w:sz w:val="22"/>
                        </w:rPr>
                        <w:t xml:space="preserve">    </w:t>
                      </w:r>
                      <w:r w:rsidR="003F53C6">
                        <w:rPr>
                          <w:b/>
                          <w:sz w:val="22"/>
                        </w:rPr>
                        <w:t xml:space="preserve"> </w:t>
                      </w:r>
                      <w:r w:rsidR="00B86FC4">
                        <w:rPr>
                          <w:b/>
                          <w:sz w:val="22"/>
                        </w:rPr>
                        <w:t xml:space="preserve">  </w:t>
                      </w:r>
                      <w:r>
                        <w:rPr>
                          <w:sz w:val="32"/>
                        </w:rPr>
                        <w:t>от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="00B86FC4">
                        <w:rPr>
                          <w:sz w:val="32"/>
                          <w:u w:val="single"/>
                        </w:rPr>
                        <w:t>04.06.2026</w:t>
                      </w:r>
                      <w:r w:rsidR="00B86FC4">
                        <w:rPr>
                          <w:sz w:val="32"/>
                        </w:rPr>
                        <w:t xml:space="preserve"> </w:t>
                      </w:r>
                      <w:r w:rsidR="00B86FC4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B86FC4">
                        <w:rPr>
                          <w:sz w:val="32"/>
                          <w:szCs w:val="32"/>
                          <w:u w:val="single"/>
                        </w:rPr>
                        <w:t>10</w:t>
                      </w:r>
                      <w:r w:rsidR="00B86FC4">
                        <w:rPr>
                          <w:sz w:val="32"/>
                          <w:szCs w:val="32"/>
                          <w:u w:val="single"/>
                        </w:rPr>
                        <w:t>7</w:t>
                      </w:r>
                    </w:p>
                    <w:p w:rsidR="00B558D1" w:rsidRDefault="00B558D1">
                      <w:pPr>
                        <w:ind w:left="709" w:right="3344"/>
                        <w:rPr>
                          <w:b/>
                          <w:sz w:val="22"/>
                        </w:rPr>
                      </w:pPr>
                    </w:p>
                    <w:p w:rsidR="00B558D1" w:rsidRDefault="00B558D1">
                      <w:r>
                        <w:rPr>
                          <w:b/>
                          <w:sz w:val="22"/>
                        </w:rPr>
                        <w:t xml:space="preserve">           </w:t>
                      </w:r>
                    </w:p>
                    <w:p w:rsidR="00B558D1" w:rsidRDefault="00B558D1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rPr>
                          <w:szCs w:val="28"/>
                        </w:rPr>
                        <w:sym w:font="Symbol" w:char="F0E9"/>
                      </w:r>
                      <w:r>
                        <w:t xml:space="preserve">                                                          </w:t>
                      </w:r>
                      <w:r>
                        <w:rPr>
                          <w:szCs w:val="28"/>
                        </w:rPr>
                        <w:sym w:font="Symbol" w:char="F0F9"/>
                      </w:r>
                    </w:p>
                    <w:p w:rsidR="00EE5A85" w:rsidRPr="00C47459" w:rsidRDefault="005E358B" w:rsidP="00B9008A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ind w:left="709" w:right="610"/>
                      </w:pPr>
                      <w:r w:rsidRPr="00C47459">
                        <w:t>О внесении изменени</w:t>
                      </w:r>
                      <w:r w:rsidR="00CE2A04">
                        <w:t>й</w:t>
                      </w:r>
                      <w:r w:rsidR="0040710E" w:rsidRPr="00C47459">
                        <w:t xml:space="preserve">                 </w:t>
                      </w:r>
                      <w:r w:rsidRPr="00C47459">
                        <w:t xml:space="preserve"> в </w:t>
                      </w:r>
                      <w:r w:rsidR="00612412" w:rsidRPr="00C47459">
                        <w:t>решение Оренбургского городского Совета от</w:t>
                      </w:r>
                      <w:r w:rsidR="0056558A">
                        <w:t xml:space="preserve"> </w:t>
                      </w:r>
                      <w:r w:rsidR="0056558A">
                        <w:rPr>
                          <w:bCs/>
                          <w:szCs w:val="28"/>
                        </w:rPr>
                        <w:t>29.11.2021 № 169</w:t>
                      </w:r>
                    </w:p>
                    <w:p w:rsidR="00B558D1" w:rsidRDefault="00B558D1" w:rsidP="00792D8F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ind w:left="709" w:right="61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6821">
        <w:t xml:space="preserve"> </w:t>
      </w:r>
      <w:r w:rsidR="00573C51">
        <w:t xml:space="preserve">                                 </w:t>
      </w:r>
      <w:r w:rsidR="00792D8F">
        <w:t xml:space="preserve">                     </w:t>
      </w:r>
    </w:p>
    <w:p w:rsidR="00B87F89" w:rsidRPr="00573C51" w:rsidRDefault="00B87F89" w:rsidP="006D4FA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AC169A" w:rsidRPr="00573C51" w:rsidRDefault="00AC169A" w:rsidP="006D4FA4">
      <w:pPr>
        <w:jc w:val="right"/>
      </w:pPr>
    </w:p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87F89" w:rsidRDefault="00B87F89"/>
    <w:p w:rsidR="00B1343B" w:rsidRDefault="00B1343B"/>
    <w:p w:rsidR="005C3F19" w:rsidRDefault="005C3F19" w:rsidP="00A827AE">
      <w:pPr>
        <w:pStyle w:val="23"/>
        <w:spacing w:line="360" w:lineRule="auto"/>
        <w:ind w:firstLine="720"/>
        <w:jc w:val="both"/>
        <w:rPr>
          <w:szCs w:val="28"/>
        </w:rPr>
      </w:pPr>
    </w:p>
    <w:p w:rsidR="00933B9C" w:rsidRDefault="00933B9C" w:rsidP="00933B9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bookmarkStart w:id="0" w:name="sub_3"/>
      <w:bookmarkStart w:id="1" w:name="sub_1"/>
      <w:bookmarkStart w:id="2" w:name="sub_11"/>
    </w:p>
    <w:p w:rsidR="00CF237C" w:rsidRDefault="00EE5A85" w:rsidP="00F13B1F">
      <w:pPr>
        <w:suppressLineNumber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C47459">
        <w:rPr>
          <w:szCs w:val="28"/>
        </w:rPr>
        <w:t>На основании статей 12, 132 Конституции Российской Федерации,</w:t>
      </w:r>
      <w:r w:rsidR="005E1E84" w:rsidRPr="00C47459">
        <w:rPr>
          <w:szCs w:val="28"/>
        </w:rPr>
        <w:t xml:space="preserve"> </w:t>
      </w:r>
      <w:r w:rsidR="00EB67C7" w:rsidRPr="00C47459">
        <w:rPr>
          <w:szCs w:val="28"/>
        </w:rPr>
        <w:t xml:space="preserve">                 </w:t>
      </w:r>
      <w:r w:rsidR="0056558A" w:rsidRPr="00DA0BA8">
        <w:rPr>
          <w:szCs w:val="28"/>
        </w:rPr>
        <w:t>пункта 25 части 1 статьи 16, части 1 статьи 17.1</w:t>
      </w:r>
      <w:r w:rsidR="0056558A">
        <w:rPr>
          <w:szCs w:val="28"/>
        </w:rPr>
        <w:t xml:space="preserve"> </w:t>
      </w:r>
      <w:r w:rsidR="00163D74" w:rsidRPr="00C47459">
        <w:rPr>
          <w:szCs w:val="28"/>
        </w:rPr>
        <w:t>Феде</w:t>
      </w:r>
      <w:r w:rsidR="00CD52DF" w:rsidRPr="00C47459">
        <w:rPr>
          <w:szCs w:val="28"/>
        </w:rPr>
        <w:t xml:space="preserve">рального закона </w:t>
      </w:r>
      <w:r w:rsidR="009E08E9">
        <w:rPr>
          <w:szCs w:val="28"/>
        </w:rPr>
        <w:br/>
      </w:r>
      <w:r w:rsidR="00CD52DF" w:rsidRPr="00C47459">
        <w:rPr>
          <w:szCs w:val="28"/>
        </w:rPr>
        <w:t xml:space="preserve">от 06.10.2003 № </w:t>
      </w:r>
      <w:r w:rsidR="00163D74" w:rsidRPr="00C47459">
        <w:rPr>
          <w:szCs w:val="28"/>
        </w:rPr>
        <w:t>131-</w:t>
      </w:r>
      <w:r w:rsidR="00CD52DF" w:rsidRPr="00B02620">
        <w:rPr>
          <w:szCs w:val="28"/>
        </w:rPr>
        <w:t>Ф</w:t>
      </w:r>
      <w:r w:rsidR="00163D74" w:rsidRPr="00B02620">
        <w:rPr>
          <w:szCs w:val="28"/>
        </w:rPr>
        <w:t>З</w:t>
      </w:r>
      <w:r w:rsidR="00EB67C7" w:rsidRPr="00B02620">
        <w:rPr>
          <w:szCs w:val="28"/>
        </w:rPr>
        <w:t xml:space="preserve"> </w:t>
      </w:r>
      <w:r w:rsidR="00163D74" w:rsidRPr="00B02620">
        <w:rPr>
          <w:szCs w:val="28"/>
        </w:rPr>
        <w:t>«Об общих принципах организации местного самоупра</w:t>
      </w:r>
      <w:r w:rsidR="007E04B6" w:rsidRPr="00B02620">
        <w:rPr>
          <w:szCs w:val="28"/>
        </w:rPr>
        <w:t>вления</w:t>
      </w:r>
      <w:r w:rsidR="000474C7">
        <w:rPr>
          <w:szCs w:val="28"/>
        </w:rPr>
        <w:t xml:space="preserve"> </w:t>
      </w:r>
      <w:r w:rsidR="00807F84" w:rsidRPr="00B02620">
        <w:rPr>
          <w:szCs w:val="28"/>
        </w:rPr>
        <w:t>в Российской Федерации»,</w:t>
      </w:r>
      <w:r w:rsidR="00961921">
        <w:rPr>
          <w:szCs w:val="28"/>
        </w:rPr>
        <w:t xml:space="preserve"> части 2 статьи 16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807F84" w:rsidRPr="00B02620">
        <w:rPr>
          <w:szCs w:val="28"/>
        </w:rPr>
        <w:t xml:space="preserve"> </w:t>
      </w:r>
      <w:r w:rsidR="00192D4E">
        <w:rPr>
          <w:szCs w:val="28"/>
        </w:rPr>
        <w:t xml:space="preserve"> </w:t>
      </w:r>
      <w:r w:rsidR="00C91A08" w:rsidRPr="00C91A08">
        <w:rPr>
          <w:szCs w:val="28"/>
        </w:rPr>
        <w:t>пункта 4 части 2 статьи 3 Фед</w:t>
      </w:r>
      <w:r w:rsidR="00C91A08">
        <w:rPr>
          <w:szCs w:val="28"/>
        </w:rPr>
        <w:t>ерального закона</w:t>
      </w:r>
      <w:proofErr w:type="gramEnd"/>
      <w:r w:rsidR="00C91A08">
        <w:rPr>
          <w:szCs w:val="28"/>
        </w:rPr>
        <w:t xml:space="preserve"> от 31.07.2020 № 248-ФЗ «</w:t>
      </w:r>
      <w:r w:rsidR="00C91A08" w:rsidRPr="00C91A08">
        <w:rPr>
          <w:szCs w:val="28"/>
        </w:rPr>
        <w:t>О государственном контроле (надзоре) и муниципальном контроле в Российской Федерации</w:t>
      </w:r>
      <w:r w:rsidR="00C91A08">
        <w:rPr>
          <w:szCs w:val="28"/>
        </w:rPr>
        <w:t>»,</w:t>
      </w:r>
      <w:r w:rsidR="00CF237C">
        <w:rPr>
          <w:szCs w:val="28"/>
        </w:rPr>
        <w:t xml:space="preserve"> </w:t>
      </w:r>
      <w:r w:rsidR="00B92212">
        <w:rPr>
          <w:szCs w:val="28"/>
        </w:rPr>
        <w:t xml:space="preserve">руководствуясь </w:t>
      </w:r>
      <w:r w:rsidR="00CB0404">
        <w:rPr>
          <w:szCs w:val="28"/>
        </w:rPr>
        <w:t>статьями</w:t>
      </w:r>
      <w:r w:rsidR="00CF237C">
        <w:rPr>
          <w:szCs w:val="28"/>
        </w:rPr>
        <w:t xml:space="preserve"> </w:t>
      </w:r>
      <w:r w:rsidR="0056558A" w:rsidRPr="004469A5">
        <w:rPr>
          <w:szCs w:val="28"/>
        </w:rPr>
        <w:t>27</w:t>
      </w:r>
      <w:r w:rsidR="009E1E1A">
        <w:rPr>
          <w:szCs w:val="28"/>
        </w:rPr>
        <w:t xml:space="preserve">, </w:t>
      </w:r>
      <w:r w:rsidR="009E1E1A" w:rsidRPr="00961921">
        <w:rPr>
          <w:szCs w:val="28"/>
        </w:rPr>
        <w:t>35</w:t>
      </w:r>
      <w:r w:rsidR="00CF237C" w:rsidRPr="00961921">
        <w:rPr>
          <w:szCs w:val="28"/>
        </w:rPr>
        <w:t xml:space="preserve"> </w:t>
      </w:r>
      <w:r w:rsidR="0056558A" w:rsidRPr="00DA0BA8">
        <w:rPr>
          <w:szCs w:val="28"/>
        </w:rPr>
        <w:t>Устава муниципального образования «город Оренбург», принятого решением Оренбургского городского Совета от</w:t>
      </w:r>
      <w:r w:rsidR="00B92212">
        <w:rPr>
          <w:szCs w:val="28"/>
        </w:rPr>
        <w:t> </w:t>
      </w:r>
      <w:r w:rsidR="0056558A" w:rsidRPr="00DA0BA8">
        <w:rPr>
          <w:szCs w:val="28"/>
        </w:rPr>
        <w:t>28.04.2015 № 1015, Оренбургский городской Совет РЕШИЛ:</w:t>
      </w:r>
      <w:bookmarkEnd w:id="0"/>
      <w:bookmarkEnd w:id="1"/>
    </w:p>
    <w:p w:rsidR="00CF237C" w:rsidRPr="00D862A1" w:rsidRDefault="00A8525C" w:rsidP="008D1FA5">
      <w:pPr>
        <w:widowControl w:val="0"/>
        <w:numPr>
          <w:ilvl w:val="0"/>
          <w:numId w:val="21"/>
        </w:numPr>
        <w:suppressLineNumbers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Cs w:val="28"/>
        </w:rPr>
      </w:pPr>
      <w:r w:rsidRPr="00D862A1">
        <w:rPr>
          <w:szCs w:val="28"/>
        </w:rPr>
        <w:t xml:space="preserve">Внести в </w:t>
      </w:r>
      <w:r w:rsidR="0056558A" w:rsidRPr="00D862A1">
        <w:rPr>
          <w:szCs w:val="28"/>
        </w:rPr>
        <w:t>Положение о муниципальном к</w:t>
      </w:r>
      <w:r w:rsidR="00CF237C" w:rsidRPr="00D862A1">
        <w:rPr>
          <w:szCs w:val="28"/>
        </w:rPr>
        <w:t xml:space="preserve">онтроле в сфере благоустройства </w:t>
      </w:r>
      <w:r w:rsidR="0056558A" w:rsidRPr="00D862A1">
        <w:rPr>
          <w:szCs w:val="28"/>
        </w:rPr>
        <w:t>в муниципальном образовании «город Оренбург»</w:t>
      </w:r>
      <w:r w:rsidRPr="00D862A1">
        <w:rPr>
          <w:szCs w:val="28"/>
        </w:rPr>
        <w:t>, утвержденное решением Оренбургского городс</w:t>
      </w:r>
      <w:r w:rsidR="008960A1" w:rsidRPr="00D862A1">
        <w:rPr>
          <w:szCs w:val="28"/>
        </w:rPr>
        <w:t xml:space="preserve">кого Совета от </w:t>
      </w:r>
      <w:r w:rsidR="0056558A" w:rsidRPr="00D862A1">
        <w:rPr>
          <w:bCs/>
          <w:szCs w:val="28"/>
        </w:rPr>
        <w:t>29.11.2021 № 169</w:t>
      </w:r>
      <w:r w:rsidR="00CF237C" w:rsidRPr="00D862A1">
        <w:rPr>
          <w:bCs/>
          <w:szCs w:val="28"/>
        </w:rPr>
        <w:t xml:space="preserve"> (с изменениями, </w:t>
      </w:r>
      <w:r w:rsidR="00912880">
        <w:rPr>
          <w:szCs w:val="28"/>
        </w:rPr>
        <w:t>внесенными решениями</w:t>
      </w:r>
      <w:r w:rsidR="00CF237C" w:rsidRPr="00D862A1">
        <w:rPr>
          <w:szCs w:val="28"/>
        </w:rPr>
        <w:t xml:space="preserve"> Оренбургского </w:t>
      </w:r>
      <w:r w:rsidR="00CF237C" w:rsidRPr="00DC670C">
        <w:rPr>
          <w:szCs w:val="28"/>
          <w:shd w:val="clear" w:color="auto" w:fill="FFFFFF" w:themeFill="background1"/>
        </w:rPr>
        <w:t xml:space="preserve">городского Совета </w:t>
      </w:r>
      <w:r w:rsidR="00012F30">
        <w:rPr>
          <w:szCs w:val="28"/>
          <w:shd w:val="clear" w:color="auto" w:fill="FFFFFF" w:themeFill="background1"/>
        </w:rPr>
        <w:br/>
      </w:r>
      <w:r w:rsidR="00CF237C" w:rsidRPr="00DC670C">
        <w:rPr>
          <w:bCs/>
          <w:szCs w:val="28"/>
          <w:shd w:val="clear" w:color="auto" w:fill="FFFFFF" w:themeFill="background1"/>
        </w:rPr>
        <w:lastRenderedPageBreak/>
        <w:t>от 09.06.2022 № 235</w:t>
      </w:r>
      <w:r w:rsidR="00912880" w:rsidRPr="00DC670C">
        <w:rPr>
          <w:bCs/>
          <w:szCs w:val="28"/>
          <w:shd w:val="clear" w:color="auto" w:fill="FFFFFF" w:themeFill="background1"/>
        </w:rPr>
        <w:t>, от 07.09.2023 № 405</w:t>
      </w:r>
      <w:r w:rsidR="00F13B1F">
        <w:rPr>
          <w:bCs/>
          <w:szCs w:val="28"/>
          <w:shd w:val="clear" w:color="auto" w:fill="FFFFFF" w:themeFill="background1"/>
        </w:rPr>
        <w:t xml:space="preserve">, от </w:t>
      </w:r>
      <w:r w:rsidR="00F13B1F" w:rsidRPr="00F13B1F">
        <w:rPr>
          <w:bCs/>
          <w:szCs w:val="28"/>
          <w:shd w:val="clear" w:color="auto" w:fill="FFFFFF"/>
        </w:rPr>
        <w:t>29.08.2025 № 652</w:t>
      </w:r>
      <w:r w:rsidR="00CF237C" w:rsidRPr="00DC670C">
        <w:rPr>
          <w:bCs/>
          <w:szCs w:val="28"/>
          <w:shd w:val="clear" w:color="auto" w:fill="FFFFFF" w:themeFill="background1"/>
        </w:rPr>
        <w:t>)</w:t>
      </w:r>
      <w:r w:rsidR="0056558A" w:rsidRPr="00DC670C">
        <w:rPr>
          <w:szCs w:val="28"/>
          <w:shd w:val="clear" w:color="auto" w:fill="FFFFFF" w:themeFill="background1"/>
        </w:rPr>
        <w:t xml:space="preserve">, </w:t>
      </w:r>
      <w:r w:rsidR="00CF237C" w:rsidRPr="00DC670C">
        <w:rPr>
          <w:szCs w:val="28"/>
          <w:shd w:val="clear" w:color="auto" w:fill="FFFFFF" w:themeFill="background1"/>
        </w:rPr>
        <w:t>изменения согласно приложению.</w:t>
      </w:r>
    </w:p>
    <w:p w:rsidR="005976D4" w:rsidRDefault="008F4A35" w:rsidP="00012F3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087BF2">
        <w:rPr>
          <w:szCs w:val="28"/>
        </w:rPr>
        <w:t>2</w:t>
      </w:r>
      <w:r w:rsidR="00DF7F52" w:rsidRPr="00087BF2">
        <w:rPr>
          <w:szCs w:val="28"/>
        </w:rPr>
        <w:t>. Установить, что настоящее решение Совета вступает в силу после</w:t>
      </w:r>
      <w:r w:rsidR="0040710E" w:rsidRPr="00087BF2">
        <w:rPr>
          <w:szCs w:val="28"/>
        </w:rPr>
        <w:t xml:space="preserve">                      </w:t>
      </w:r>
      <w:r w:rsidR="00DF7F52" w:rsidRPr="00087BF2">
        <w:rPr>
          <w:szCs w:val="28"/>
        </w:rPr>
        <w:t xml:space="preserve"> его официального опубликован</w:t>
      </w:r>
      <w:r w:rsidR="00FA55D2">
        <w:rPr>
          <w:szCs w:val="28"/>
        </w:rPr>
        <w:t>ия.</w:t>
      </w:r>
    </w:p>
    <w:p w:rsidR="00DF7F52" w:rsidRPr="005E428C" w:rsidRDefault="008F4A35" w:rsidP="0039135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323C23">
        <w:rPr>
          <w:szCs w:val="28"/>
        </w:rPr>
        <w:t>3</w:t>
      </w:r>
      <w:r w:rsidR="00DF7F52" w:rsidRPr="00323C23">
        <w:rPr>
          <w:szCs w:val="28"/>
        </w:rPr>
        <w:t>. </w:t>
      </w:r>
      <w:r w:rsidR="0039135F">
        <w:rPr>
          <w:szCs w:val="28"/>
        </w:rPr>
        <w:t>Поручить организацию исполнения настоящего решения Совета главам Северного и Южного округов города Оренбурга в рамках своей компетенции</w:t>
      </w:r>
      <w:r w:rsidR="00DF7F52" w:rsidRPr="00323C23">
        <w:rPr>
          <w:szCs w:val="28"/>
        </w:rPr>
        <w:t>.</w:t>
      </w:r>
      <w:r w:rsidR="00DF7F52">
        <w:rPr>
          <w:szCs w:val="28"/>
        </w:rPr>
        <w:t xml:space="preserve"> </w:t>
      </w:r>
    </w:p>
    <w:p w:rsidR="00BA5A03" w:rsidRDefault="008F4A35" w:rsidP="003330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F7F52">
        <w:rPr>
          <w:szCs w:val="28"/>
        </w:rPr>
        <w:t>. </w:t>
      </w:r>
      <w:r w:rsidR="00DF7F52" w:rsidRPr="005E428C">
        <w:rPr>
          <w:szCs w:val="28"/>
        </w:rPr>
        <w:t xml:space="preserve">Возложить </w:t>
      </w:r>
      <w:proofErr w:type="gramStart"/>
      <w:r w:rsidR="00DF7F52" w:rsidRPr="005E428C">
        <w:rPr>
          <w:szCs w:val="28"/>
        </w:rPr>
        <w:t>контроль за</w:t>
      </w:r>
      <w:proofErr w:type="gramEnd"/>
      <w:r w:rsidR="00DF7F52" w:rsidRPr="005E428C">
        <w:rPr>
          <w:szCs w:val="28"/>
        </w:rPr>
        <w:t xml:space="preserve"> исполнением настоящего решения</w:t>
      </w:r>
      <w:r w:rsidR="00DF7F52">
        <w:rPr>
          <w:szCs w:val="28"/>
        </w:rPr>
        <w:t xml:space="preserve"> Совета </w:t>
      </w:r>
      <w:r w:rsidR="00041409">
        <w:rPr>
          <w:szCs w:val="28"/>
        </w:rPr>
        <w:br/>
      </w:r>
      <w:r w:rsidR="00DF7F52">
        <w:rPr>
          <w:szCs w:val="28"/>
        </w:rPr>
        <w:t xml:space="preserve">на председателя постоянного </w:t>
      </w:r>
      <w:r w:rsidR="00DF7F52" w:rsidRPr="005E428C">
        <w:rPr>
          <w:szCs w:val="28"/>
        </w:rPr>
        <w:t>депутатск</w:t>
      </w:r>
      <w:r w:rsidR="00DF7F52">
        <w:rPr>
          <w:szCs w:val="28"/>
        </w:rPr>
        <w:t>ого</w:t>
      </w:r>
      <w:r w:rsidR="00DF7F52" w:rsidRPr="005E428C">
        <w:rPr>
          <w:szCs w:val="28"/>
        </w:rPr>
        <w:t xml:space="preserve"> комитет</w:t>
      </w:r>
      <w:r w:rsidR="00DF7F52">
        <w:rPr>
          <w:szCs w:val="28"/>
        </w:rPr>
        <w:t>а</w:t>
      </w:r>
      <w:r w:rsidR="00D80C14">
        <w:rPr>
          <w:szCs w:val="28"/>
        </w:rPr>
        <w:t xml:space="preserve"> по </w:t>
      </w:r>
      <w:r w:rsidR="00D80C14" w:rsidRPr="00D80C14">
        <w:rPr>
          <w:szCs w:val="28"/>
        </w:rPr>
        <w:t>муниципальному хозяйству</w:t>
      </w:r>
      <w:r w:rsidR="00DC5508">
        <w:rPr>
          <w:szCs w:val="28"/>
        </w:rPr>
        <w:t>.</w:t>
      </w:r>
    </w:p>
    <w:p w:rsidR="003330AF" w:rsidRDefault="003330AF" w:rsidP="003330AF">
      <w:pPr>
        <w:spacing w:line="360" w:lineRule="auto"/>
        <w:ind w:firstLine="709"/>
        <w:jc w:val="both"/>
        <w:rPr>
          <w:szCs w:val="28"/>
        </w:rPr>
      </w:pPr>
    </w:p>
    <w:p w:rsidR="003330AF" w:rsidRDefault="003330AF" w:rsidP="003330AF">
      <w:pPr>
        <w:spacing w:line="360" w:lineRule="auto"/>
        <w:ind w:firstLine="709"/>
        <w:jc w:val="both"/>
        <w:rPr>
          <w:szCs w:val="28"/>
        </w:rPr>
      </w:pPr>
    </w:p>
    <w:p w:rsidR="001624E1" w:rsidRDefault="001624E1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624E1" w:rsidRDefault="001624E1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</w:t>
      </w:r>
      <w:r w:rsidR="00012F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F2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B1F">
        <w:rPr>
          <w:rFonts w:ascii="Times New Roman" w:hAnsi="Times New Roman" w:cs="Times New Roman"/>
          <w:sz w:val="28"/>
          <w:szCs w:val="28"/>
        </w:rPr>
        <w:t xml:space="preserve">       С.А. Бабин</w:t>
      </w:r>
    </w:p>
    <w:p w:rsidR="001624E1" w:rsidRDefault="001624E1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24E1" w:rsidRDefault="001624E1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39F4" w:rsidRDefault="000D39F4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24E1" w:rsidRDefault="005F26EA" w:rsidP="001624E1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D77BC">
        <w:rPr>
          <w:rFonts w:ascii="Times New Roman" w:hAnsi="Times New Roman" w:cs="Times New Roman"/>
          <w:sz w:val="28"/>
          <w:szCs w:val="28"/>
        </w:rPr>
        <w:t>а</w:t>
      </w:r>
      <w:r w:rsidR="001624E1"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 xml:space="preserve">да Оренбурга        </w:t>
      </w:r>
      <w:r w:rsidR="008D1FA5">
        <w:rPr>
          <w:rFonts w:ascii="Times New Roman" w:hAnsi="Times New Roman" w:cs="Times New Roman"/>
          <w:sz w:val="28"/>
          <w:szCs w:val="28"/>
        </w:rPr>
        <w:t xml:space="preserve">       </w:t>
      </w:r>
      <w:r w:rsidR="00B0112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13B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77BC">
        <w:rPr>
          <w:rFonts w:ascii="Times New Roman" w:hAnsi="Times New Roman" w:cs="Times New Roman"/>
          <w:sz w:val="28"/>
          <w:szCs w:val="28"/>
        </w:rPr>
        <w:t xml:space="preserve">  </w:t>
      </w:r>
      <w:r w:rsidR="00F13B1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1FA5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8D1FA5"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bookmarkEnd w:id="2"/>
    <w:p w:rsidR="00CF237C" w:rsidRDefault="00CF237C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Default="00AA46B4" w:rsidP="00BA5A03">
      <w:pPr>
        <w:rPr>
          <w:szCs w:val="28"/>
        </w:rPr>
      </w:pPr>
    </w:p>
    <w:p w:rsidR="00AA46B4" w:rsidRPr="00876731" w:rsidRDefault="00AA46B4" w:rsidP="00AA46B4">
      <w:pPr>
        <w:ind w:left="6663"/>
        <w:outlineLvl w:val="1"/>
        <w:rPr>
          <w:szCs w:val="28"/>
        </w:rPr>
      </w:pPr>
      <w:r>
        <w:rPr>
          <w:szCs w:val="28"/>
        </w:rPr>
        <w:lastRenderedPageBreak/>
        <w:t xml:space="preserve">    </w:t>
      </w:r>
      <w:r w:rsidRPr="00876731">
        <w:rPr>
          <w:szCs w:val="28"/>
        </w:rPr>
        <w:t xml:space="preserve">Приложение </w:t>
      </w:r>
    </w:p>
    <w:p w:rsidR="00AA46B4" w:rsidRPr="00876731" w:rsidRDefault="00AA46B4" w:rsidP="00AA46B4">
      <w:pPr>
        <w:ind w:left="6663"/>
        <w:outlineLvl w:val="1"/>
        <w:rPr>
          <w:szCs w:val="28"/>
        </w:rPr>
      </w:pPr>
      <w:r>
        <w:rPr>
          <w:szCs w:val="28"/>
        </w:rPr>
        <w:t xml:space="preserve">    </w:t>
      </w:r>
      <w:r w:rsidRPr="00876731">
        <w:rPr>
          <w:szCs w:val="28"/>
        </w:rPr>
        <w:t>к решению Совета</w:t>
      </w:r>
    </w:p>
    <w:p w:rsidR="00AA46B4" w:rsidRDefault="00B86FC4" w:rsidP="00AA46B4">
      <w:pPr>
        <w:ind w:left="5760" w:firstLine="720"/>
        <w:jc w:val="center"/>
        <w:rPr>
          <w:szCs w:val="28"/>
        </w:rPr>
      </w:pPr>
      <w:r>
        <w:rPr>
          <w:szCs w:val="28"/>
        </w:rPr>
        <w:t xml:space="preserve">   </w:t>
      </w:r>
      <w:r w:rsidR="00AA46B4" w:rsidRPr="00876731">
        <w:rPr>
          <w:szCs w:val="28"/>
        </w:rPr>
        <w:t xml:space="preserve">от </w:t>
      </w:r>
      <w:r w:rsidRPr="00B86FC4">
        <w:rPr>
          <w:szCs w:val="28"/>
          <w:u w:val="single"/>
        </w:rPr>
        <w:t>04.06.2026</w:t>
      </w:r>
      <w:r w:rsidRPr="00B86FC4">
        <w:rPr>
          <w:szCs w:val="28"/>
        </w:rPr>
        <w:t xml:space="preserve"> № </w:t>
      </w:r>
      <w:r w:rsidRPr="00B86FC4">
        <w:rPr>
          <w:szCs w:val="28"/>
          <w:u w:val="single"/>
        </w:rPr>
        <w:t>107</w:t>
      </w:r>
    </w:p>
    <w:p w:rsidR="00AA46B4" w:rsidRDefault="00AA46B4" w:rsidP="00AA46B4">
      <w:pPr>
        <w:ind w:left="5760" w:firstLine="720"/>
        <w:jc w:val="center"/>
        <w:rPr>
          <w:szCs w:val="28"/>
        </w:rPr>
      </w:pPr>
    </w:p>
    <w:p w:rsidR="00AA46B4" w:rsidRDefault="00AA46B4" w:rsidP="00AA46B4">
      <w:pPr>
        <w:ind w:left="5760" w:firstLine="720"/>
        <w:jc w:val="center"/>
        <w:rPr>
          <w:szCs w:val="28"/>
        </w:rPr>
      </w:pPr>
    </w:p>
    <w:p w:rsidR="00AA46B4" w:rsidRPr="00876731" w:rsidRDefault="00AA46B4" w:rsidP="00AA46B4">
      <w:pPr>
        <w:spacing w:line="360" w:lineRule="auto"/>
        <w:jc w:val="center"/>
        <w:rPr>
          <w:szCs w:val="28"/>
        </w:rPr>
      </w:pPr>
      <w:r w:rsidRPr="00876731">
        <w:rPr>
          <w:szCs w:val="28"/>
        </w:rPr>
        <w:t>Изменения,</w:t>
      </w:r>
    </w:p>
    <w:p w:rsidR="00AA46B4" w:rsidRPr="00876731" w:rsidRDefault="00AA46B4" w:rsidP="00AA46B4">
      <w:pPr>
        <w:spacing w:line="360" w:lineRule="auto"/>
        <w:jc w:val="center"/>
        <w:rPr>
          <w:szCs w:val="28"/>
        </w:rPr>
      </w:pPr>
      <w:proofErr w:type="gramStart"/>
      <w:r w:rsidRPr="00876731">
        <w:rPr>
          <w:szCs w:val="28"/>
        </w:rPr>
        <w:t>вносимые</w:t>
      </w:r>
      <w:proofErr w:type="gramEnd"/>
      <w:r w:rsidRPr="00876731">
        <w:rPr>
          <w:szCs w:val="28"/>
        </w:rPr>
        <w:t xml:space="preserve"> в Положение о муниципальном контроле</w:t>
      </w:r>
    </w:p>
    <w:p w:rsidR="00AA46B4" w:rsidRPr="00876731" w:rsidRDefault="00AA46B4" w:rsidP="00AA46B4">
      <w:pPr>
        <w:spacing w:line="360" w:lineRule="auto"/>
        <w:jc w:val="center"/>
        <w:rPr>
          <w:bCs/>
          <w:szCs w:val="28"/>
          <w:shd w:val="clear" w:color="auto" w:fill="FFFFFF" w:themeFill="background1"/>
        </w:rPr>
      </w:pPr>
      <w:proofErr w:type="gramStart"/>
      <w:r w:rsidRPr="00876731">
        <w:rPr>
          <w:szCs w:val="28"/>
        </w:rPr>
        <w:t>в сфере благоустройства в муниципальном образовании</w:t>
      </w:r>
      <w:r>
        <w:rPr>
          <w:szCs w:val="28"/>
        </w:rPr>
        <w:t xml:space="preserve"> </w:t>
      </w:r>
      <w:r w:rsidRPr="00470242">
        <w:rPr>
          <w:szCs w:val="28"/>
        </w:rPr>
        <w:t>«город Оренбург»</w:t>
      </w:r>
      <w:r w:rsidRPr="00876731">
        <w:rPr>
          <w:szCs w:val="28"/>
        </w:rPr>
        <w:t xml:space="preserve">, утвержденное решением Оренбургского городского Совета от 29.11.2021 № 169 </w:t>
      </w:r>
      <w:r>
        <w:rPr>
          <w:szCs w:val="28"/>
        </w:rPr>
        <w:t xml:space="preserve">                                </w:t>
      </w:r>
      <w:r w:rsidRPr="00876731">
        <w:rPr>
          <w:szCs w:val="28"/>
        </w:rPr>
        <w:t>(</w:t>
      </w:r>
      <w:r w:rsidRPr="00876731">
        <w:rPr>
          <w:bCs/>
          <w:szCs w:val="28"/>
        </w:rPr>
        <w:t xml:space="preserve">с изменениями, </w:t>
      </w:r>
      <w:r w:rsidRPr="00876731">
        <w:rPr>
          <w:szCs w:val="28"/>
        </w:rPr>
        <w:t xml:space="preserve">внесенными решениями Оренбургского городского Совета </w:t>
      </w:r>
      <w:r>
        <w:rPr>
          <w:szCs w:val="28"/>
        </w:rPr>
        <w:t xml:space="preserve">              </w:t>
      </w:r>
      <w:r w:rsidRPr="00876731">
        <w:rPr>
          <w:bCs/>
          <w:szCs w:val="28"/>
        </w:rPr>
        <w:t>от 09.06.2022 № 235</w:t>
      </w:r>
      <w:r w:rsidRPr="00876731">
        <w:rPr>
          <w:bCs/>
          <w:szCs w:val="28"/>
          <w:shd w:val="clear" w:color="auto" w:fill="FFFFFF" w:themeFill="background1"/>
        </w:rPr>
        <w:t xml:space="preserve">, от 07.09.2023 № 405, </w:t>
      </w:r>
      <w:proofErr w:type="gramEnd"/>
    </w:p>
    <w:p w:rsidR="00AA46B4" w:rsidRPr="00876731" w:rsidRDefault="00AA46B4" w:rsidP="00AA46B4">
      <w:pPr>
        <w:spacing w:line="360" w:lineRule="auto"/>
        <w:jc w:val="center"/>
        <w:rPr>
          <w:szCs w:val="28"/>
        </w:rPr>
      </w:pPr>
      <w:r w:rsidRPr="00876731">
        <w:rPr>
          <w:bCs/>
          <w:szCs w:val="28"/>
          <w:shd w:val="clear" w:color="auto" w:fill="FFFFFF" w:themeFill="background1"/>
        </w:rPr>
        <w:t>от 29.08.2025 № 652)</w:t>
      </w:r>
    </w:p>
    <w:p w:rsidR="00AA46B4" w:rsidRPr="00876731" w:rsidRDefault="00AA46B4" w:rsidP="00AA46B4">
      <w:pPr>
        <w:shd w:val="clear" w:color="auto" w:fill="FFFFFF" w:themeFill="background1"/>
        <w:spacing w:line="360" w:lineRule="auto"/>
        <w:rPr>
          <w:szCs w:val="28"/>
        </w:rPr>
      </w:pPr>
    </w:p>
    <w:p w:rsidR="00AA46B4" w:rsidRPr="00876731" w:rsidRDefault="00AA46B4" w:rsidP="00AA46B4">
      <w:pPr>
        <w:shd w:val="clear" w:color="auto" w:fill="FFFFFF"/>
        <w:spacing w:line="360" w:lineRule="auto"/>
        <w:ind w:firstLine="709"/>
        <w:jc w:val="both"/>
        <w:outlineLvl w:val="1"/>
        <w:rPr>
          <w:szCs w:val="28"/>
        </w:rPr>
      </w:pPr>
      <w:r w:rsidRPr="00876731">
        <w:rPr>
          <w:szCs w:val="28"/>
        </w:rPr>
        <w:t>1. Дополнить пункт 2.4 абзацем следующего содержания:</w:t>
      </w:r>
    </w:p>
    <w:p w:rsidR="00AA46B4" w:rsidRPr="00876731" w:rsidRDefault="00AA46B4" w:rsidP="00AA46B4">
      <w:pPr>
        <w:shd w:val="clear" w:color="auto" w:fill="FFFFFF"/>
        <w:spacing w:line="360" w:lineRule="auto"/>
        <w:ind w:firstLine="709"/>
        <w:jc w:val="both"/>
        <w:outlineLvl w:val="1"/>
        <w:rPr>
          <w:szCs w:val="28"/>
        </w:rPr>
      </w:pPr>
      <w:r w:rsidRPr="00876731">
        <w:rPr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876731">
        <w:rPr>
          <w:szCs w:val="28"/>
        </w:rPr>
        <w:t>.».</w:t>
      </w:r>
      <w:proofErr w:type="gramEnd"/>
    </w:p>
    <w:p w:rsidR="00AA46B4" w:rsidRPr="002936E5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2. Дополнить пункт 3.5.2.8 после слов «ЕПГУ» словами «и (или) через региональный </w:t>
      </w:r>
      <w:r w:rsidRPr="002936E5">
        <w:rPr>
          <w:szCs w:val="28"/>
        </w:rPr>
        <w:t>портал государственных и муниципальных услуг».</w:t>
      </w:r>
    </w:p>
    <w:p w:rsidR="00AA46B4" w:rsidRPr="002936E5" w:rsidRDefault="00AA46B4" w:rsidP="00AA46B4">
      <w:pPr>
        <w:shd w:val="clear" w:color="auto" w:fill="FFFFFF"/>
        <w:spacing w:line="360" w:lineRule="auto"/>
        <w:ind w:firstLine="709"/>
        <w:jc w:val="both"/>
        <w:outlineLvl w:val="1"/>
        <w:rPr>
          <w:szCs w:val="28"/>
        </w:rPr>
      </w:pPr>
      <w:r w:rsidRPr="002936E5">
        <w:rPr>
          <w:szCs w:val="28"/>
        </w:rPr>
        <w:t xml:space="preserve">3. Изложить </w:t>
      </w:r>
      <w:r>
        <w:rPr>
          <w:szCs w:val="28"/>
        </w:rPr>
        <w:t xml:space="preserve">абзац первый </w:t>
      </w:r>
      <w:r w:rsidRPr="002936E5">
        <w:rPr>
          <w:szCs w:val="28"/>
        </w:rPr>
        <w:t>пункт</w:t>
      </w:r>
      <w:r>
        <w:rPr>
          <w:szCs w:val="28"/>
        </w:rPr>
        <w:t>а</w:t>
      </w:r>
      <w:r w:rsidRPr="002936E5">
        <w:rPr>
          <w:szCs w:val="28"/>
        </w:rPr>
        <w:t xml:space="preserve"> 3.5.3.3 в </w:t>
      </w:r>
      <w:r>
        <w:rPr>
          <w:szCs w:val="28"/>
        </w:rPr>
        <w:t>следующей</w:t>
      </w:r>
      <w:r w:rsidRPr="002936E5">
        <w:rPr>
          <w:szCs w:val="28"/>
        </w:rPr>
        <w:t xml:space="preserve"> редакции:</w:t>
      </w:r>
    </w:p>
    <w:p w:rsidR="00AA46B4" w:rsidRPr="00ED4D3A" w:rsidRDefault="00AA46B4" w:rsidP="00AA46B4">
      <w:pPr>
        <w:shd w:val="clear" w:color="auto" w:fill="FFFFFF"/>
        <w:spacing w:line="360" w:lineRule="auto"/>
        <w:ind w:firstLine="709"/>
        <w:jc w:val="both"/>
        <w:outlineLvl w:val="1"/>
        <w:rPr>
          <w:szCs w:val="28"/>
        </w:rPr>
      </w:pPr>
      <w:r w:rsidRPr="002936E5">
        <w:rPr>
          <w:szCs w:val="28"/>
        </w:rPr>
        <w:t>«3.5.3.3. Консультирование может осуществляться должностным лицом органа муниципального контроля по телефону</w:t>
      </w:r>
      <w:r w:rsidRPr="00254714">
        <w:rPr>
          <w:szCs w:val="28"/>
        </w:rPr>
        <w:t xml:space="preserve">, в письменных обращениях,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мероприятия, а также по заявлению </w:t>
      </w:r>
      <w:r w:rsidRPr="00ED4D3A">
        <w:rPr>
          <w:szCs w:val="28"/>
        </w:rPr>
        <w:t>контролируемого лица, поступившего посредством </w:t>
      </w:r>
      <w:hyperlink r:id="rId9" w:tgtFrame="_blank" w:history="1">
        <w:r w:rsidRPr="00ED4D3A">
          <w:rPr>
            <w:szCs w:val="28"/>
          </w:rPr>
          <w:t>ЕПГУ</w:t>
        </w:r>
      </w:hyperlink>
      <w:r w:rsidRPr="00ED4D3A">
        <w:rPr>
          <w:szCs w:val="28"/>
        </w:rPr>
        <w:t xml:space="preserve">, и (или) через региональный портал государственных и муниципальных услуг». </w:t>
      </w:r>
    </w:p>
    <w:p w:rsidR="00AA46B4" w:rsidRPr="00ED4D3A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ED4D3A">
        <w:rPr>
          <w:szCs w:val="28"/>
        </w:rPr>
        <w:t>4. Дополнить пунктом 3.5.4.7 следующего содержания:</w:t>
      </w:r>
    </w:p>
    <w:p w:rsidR="00AA46B4" w:rsidRPr="00641760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ED4D3A">
        <w:rPr>
          <w:szCs w:val="28"/>
        </w:rPr>
        <w:t xml:space="preserve"> «3.5.4.7. Обязательные</w:t>
      </w:r>
      <w:r w:rsidRPr="00641760">
        <w:rPr>
          <w:szCs w:val="28"/>
        </w:rPr>
        <w:t xml:space="preserve"> профилактические визиты </w:t>
      </w:r>
      <w:r>
        <w:rPr>
          <w:szCs w:val="28"/>
        </w:rPr>
        <w:t xml:space="preserve">осуществляются с </w:t>
      </w:r>
      <w:r w:rsidRPr="00641760">
        <w:rPr>
          <w:szCs w:val="28"/>
        </w:rPr>
        <w:t>периодичностью, установленной постановлением Правительства Российской Федерации</w:t>
      </w:r>
      <w:proofErr w:type="gramStart"/>
      <w:r w:rsidRPr="00641760">
        <w:rPr>
          <w:szCs w:val="28"/>
        </w:rPr>
        <w:t>.</w:t>
      </w:r>
      <w:r>
        <w:rPr>
          <w:szCs w:val="28"/>
        </w:rPr>
        <w:t>».</w:t>
      </w:r>
      <w:r w:rsidRPr="00641760">
        <w:rPr>
          <w:szCs w:val="28"/>
        </w:rPr>
        <w:t xml:space="preserve"> </w:t>
      </w:r>
      <w:proofErr w:type="gramEnd"/>
    </w:p>
    <w:p w:rsidR="00AA46B4" w:rsidRPr="00876731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5</w:t>
      </w:r>
      <w:r w:rsidRPr="00E61DEF">
        <w:rPr>
          <w:szCs w:val="28"/>
        </w:rPr>
        <w:t>. Дополнить пунктом 3.</w:t>
      </w:r>
      <w:r>
        <w:rPr>
          <w:szCs w:val="28"/>
        </w:rPr>
        <w:t>5.4.8</w:t>
      </w:r>
      <w:r w:rsidRPr="00E61DEF">
        <w:rPr>
          <w:szCs w:val="28"/>
        </w:rPr>
        <w:t xml:space="preserve"> следующего содержания:</w:t>
      </w:r>
      <w:r w:rsidRPr="00876731">
        <w:rPr>
          <w:szCs w:val="28"/>
        </w:rPr>
        <w:t xml:space="preserve"> </w:t>
      </w:r>
    </w:p>
    <w:p w:rsidR="00AA46B4" w:rsidRPr="000756FF" w:rsidRDefault="00AA46B4" w:rsidP="00AA46B4">
      <w:pPr>
        <w:shd w:val="clear" w:color="auto" w:fill="FFFFFF" w:themeFill="background1"/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«3.5.4.8. </w:t>
      </w:r>
      <w:r w:rsidRPr="00E61DEF">
        <w:rPr>
          <w:szCs w:val="28"/>
        </w:rPr>
        <w:t xml:space="preserve"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</w:t>
      </w:r>
      <w:r w:rsidRPr="000756FF">
        <w:rPr>
          <w:szCs w:val="28"/>
        </w:rPr>
        <w:t>оформления указанных решений, актов и предписаний отдельное формирование документа не требуется</w:t>
      </w:r>
      <w:proofErr w:type="gramStart"/>
      <w:r w:rsidRPr="000756FF">
        <w:rPr>
          <w:szCs w:val="28"/>
        </w:rPr>
        <w:t>.».</w:t>
      </w:r>
      <w:proofErr w:type="gramEnd"/>
    </w:p>
    <w:p w:rsidR="00AA46B4" w:rsidRPr="000756FF" w:rsidRDefault="00AA46B4" w:rsidP="00AA46B4">
      <w:pPr>
        <w:shd w:val="clear" w:color="auto" w:fill="FFFFFF"/>
        <w:spacing w:line="360" w:lineRule="auto"/>
        <w:ind w:firstLine="709"/>
        <w:jc w:val="both"/>
        <w:outlineLvl w:val="1"/>
        <w:rPr>
          <w:szCs w:val="28"/>
        </w:rPr>
      </w:pPr>
      <w:r w:rsidRPr="000756FF">
        <w:rPr>
          <w:szCs w:val="28"/>
        </w:rPr>
        <w:t xml:space="preserve">6. Дополнить пунктом 4.1.11 следующего содержания: </w:t>
      </w:r>
    </w:p>
    <w:p w:rsidR="00AA46B4" w:rsidRPr="000756FF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0756FF">
        <w:rPr>
          <w:szCs w:val="28"/>
        </w:rPr>
        <w:t xml:space="preserve"> «4.1.11. </w:t>
      </w:r>
      <w:proofErr w:type="gramStart"/>
      <w:r w:rsidRPr="000756FF">
        <w:rPr>
          <w:szCs w:val="28"/>
        </w:rPr>
        <w:t>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</w:t>
      </w:r>
      <w:r w:rsidRPr="00876731">
        <w:rPr>
          <w:szCs w:val="28"/>
        </w:rPr>
        <w:t xml:space="preserve"> организации, контрольного мероприятия по основаниям, </w:t>
      </w:r>
      <w:r>
        <w:rPr>
          <w:szCs w:val="28"/>
        </w:rPr>
        <w:t>предусмотренным пунктами 1, 3–5, 7 –</w:t>
      </w:r>
      <w:r w:rsidRPr="00876731">
        <w:rPr>
          <w:szCs w:val="28"/>
        </w:rPr>
        <w:t>9 час</w:t>
      </w:r>
      <w:r>
        <w:rPr>
          <w:szCs w:val="28"/>
        </w:rPr>
        <w:t>ти 1 статьи 57 и пунктами 2–</w:t>
      </w:r>
      <w:r w:rsidRPr="00876731">
        <w:rPr>
          <w:szCs w:val="28"/>
        </w:rPr>
        <w:t>6 части 2 статьи 60 Федерального закона № 248</w:t>
      </w:r>
      <w:r>
        <w:rPr>
          <w:szCs w:val="28"/>
        </w:rPr>
        <w:t>,</w:t>
      </w:r>
      <w:r w:rsidRPr="00876731">
        <w:rPr>
          <w:szCs w:val="28"/>
        </w:rPr>
        <w:t xml:space="preserve"> орган</w:t>
      </w:r>
      <w:r>
        <w:rPr>
          <w:szCs w:val="28"/>
        </w:rPr>
        <w:t xml:space="preserve"> муниципального контроля обязан</w:t>
      </w:r>
      <w:r w:rsidRPr="00876731">
        <w:rPr>
          <w:szCs w:val="28"/>
        </w:rPr>
        <w:t xml:space="preserve"> уведомить об этом саморегулируемую организацию не менее чем за двадцать четыре часа до даты</w:t>
      </w:r>
      <w:proofErr w:type="gramEnd"/>
      <w:r w:rsidRPr="00876731">
        <w:rPr>
          <w:szCs w:val="28"/>
        </w:rPr>
        <w:t xml:space="preserve"> </w:t>
      </w:r>
      <w:proofErr w:type="gramStart"/>
      <w:r w:rsidRPr="00876731">
        <w:rPr>
          <w:szCs w:val="28"/>
        </w:rPr>
        <w:t xml:space="preserve">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</w:t>
      </w:r>
      <w:r w:rsidRPr="000756FF">
        <w:rPr>
          <w:szCs w:val="28"/>
        </w:rPr>
        <w:t>исключением случаев проведения контрольного мероприятия без уведомления контролируемого лица, установленных Федеральным законом № 248 и федеральным законом о виде контроля.».</w:t>
      </w:r>
      <w:proofErr w:type="gramEnd"/>
    </w:p>
    <w:p w:rsidR="00AA46B4" w:rsidRPr="000756FF" w:rsidRDefault="00AA46B4" w:rsidP="00AA46B4">
      <w:pPr>
        <w:spacing w:line="360" w:lineRule="auto"/>
        <w:ind w:firstLine="709"/>
        <w:jc w:val="both"/>
        <w:outlineLvl w:val="1"/>
        <w:rPr>
          <w:color w:val="FF0000"/>
          <w:szCs w:val="28"/>
        </w:rPr>
      </w:pPr>
      <w:r w:rsidRPr="000756FF">
        <w:rPr>
          <w:szCs w:val="28"/>
        </w:rPr>
        <w:t xml:space="preserve">7. Дополнить пунктом 4.1.12 следующего содержания: 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0756FF">
        <w:rPr>
          <w:szCs w:val="28"/>
        </w:rPr>
        <w:t>«4.1.12. Случаями, при наступлении которых индивидуальный предприниматель, гражданин, являющиеся контролируемыми</w:t>
      </w:r>
      <w:r w:rsidRPr="00641760">
        <w:rPr>
          <w:szCs w:val="28"/>
        </w:rPr>
        <w:t xml:space="preserve"> лицами, вправе в соответствии с частью 8 стать</w:t>
      </w:r>
      <w:r>
        <w:rPr>
          <w:szCs w:val="28"/>
        </w:rPr>
        <w:t xml:space="preserve">и 31 Федерального закона № 248 </w:t>
      </w:r>
      <w:r w:rsidRPr="00641760">
        <w:rPr>
          <w:szCs w:val="28"/>
        </w:rPr>
        <w:t>представить</w:t>
      </w:r>
      <w:r>
        <w:rPr>
          <w:szCs w:val="28"/>
        </w:rPr>
        <w:t xml:space="preserve"> в </w:t>
      </w:r>
      <w:r>
        <w:rPr>
          <w:szCs w:val="28"/>
        </w:rPr>
        <w:lastRenderedPageBreak/>
        <w:t>орган муниципального контроля информацию о невозможности присутствия при проведении контрольного мероприятия, являются: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нахождение контролируемого лица на стационарном лечении в медицинском учреждении;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нахождение контролируемого лица за пределами Российской Федерации;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административный арест контролируемого лица;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избрание в отношении контролируемого лица, признанного подозреваемым, в совершении преступления, физического лица меры пресечения в виде: подписки о невыезде и надлежащем поведении, запрета определенных действий, заключения под стражу, домашнего ареста;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наступление обстоятельств непреодолимой силы, препятствующих присутствию контролируемого лица при проведении контрольного мероприятия (военные действия, катастрофа, стихийное бедствие, крупная авария, эпидемия). 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При предоставлении указанной информации проведение контрольного мероприятия переносится органом муниципального контроля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proofErr w:type="gramStart"/>
      <w:r>
        <w:rPr>
          <w:szCs w:val="28"/>
        </w:rPr>
        <w:t>.».</w:t>
      </w:r>
      <w:proofErr w:type="gramEnd"/>
    </w:p>
    <w:p w:rsidR="00AA46B4" w:rsidRPr="0050473C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8. </w:t>
      </w:r>
      <w:r w:rsidRPr="0050473C">
        <w:rPr>
          <w:szCs w:val="28"/>
        </w:rPr>
        <w:t>Дополнить пункт 4.5.3.3 абзацем следующего содержания: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50473C">
        <w:rPr>
          <w:szCs w:val="28"/>
        </w:rPr>
        <w:t>«Документы могут представляться контролируемыми лицами                                с использованием единого портала государственных</w:t>
      </w:r>
      <w:r w:rsidRPr="00AB4918">
        <w:rPr>
          <w:szCs w:val="28"/>
        </w:rPr>
        <w:t xml:space="preserve"> и муниципальных услуг, регионального портала государственных и муниципальных услуг                                 или мобильного приложения «Инспектор».</w:t>
      </w:r>
      <w:r>
        <w:rPr>
          <w:szCs w:val="28"/>
        </w:rPr>
        <w:t>».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9. Изложить пункт 4.5.3.4 в следующей редакции:</w:t>
      </w:r>
    </w:p>
    <w:p w:rsidR="00AA46B4" w:rsidRPr="003957D8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3957D8">
        <w:rPr>
          <w:szCs w:val="28"/>
        </w:rPr>
        <w:t>«</w:t>
      </w:r>
      <w:r>
        <w:rPr>
          <w:szCs w:val="28"/>
        </w:rPr>
        <w:t>4.5.3.4. Если имеющихся в распоряжен</w:t>
      </w:r>
      <w:proofErr w:type="gramStart"/>
      <w:r>
        <w:rPr>
          <w:szCs w:val="28"/>
        </w:rPr>
        <w:t xml:space="preserve">ии у </w:t>
      </w:r>
      <w:r w:rsidRPr="003957D8">
        <w:rPr>
          <w:szCs w:val="28"/>
        </w:rPr>
        <w:t>о</w:t>
      </w:r>
      <w:proofErr w:type="gramEnd"/>
      <w:r w:rsidRPr="003957D8">
        <w:rPr>
          <w:szCs w:val="28"/>
        </w:rPr>
        <w:t>ргана</w:t>
      </w:r>
      <w:r>
        <w:rPr>
          <w:szCs w:val="28"/>
        </w:rPr>
        <w:t xml:space="preserve"> муниципального контроля</w:t>
      </w:r>
      <w:r w:rsidRPr="003957D8">
        <w:rPr>
          <w:szCs w:val="28"/>
        </w:rPr>
        <w:t xml:space="preserve"> сведений и документов недостаточно, то в ходе документарной проверки могут совершаться следующие контрольные действия:</w:t>
      </w:r>
    </w:p>
    <w:p w:rsidR="00AA46B4" w:rsidRPr="003957D8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3957D8">
        <w:rPr>
          <w:szCs w:val="28"/>
        </w:rPr>
        <w:t>1) получение письменных объяснений;</w:t>
      </w:r>
    </w:p>
    <w:p w:rsidR="00AA46B4" w:rsidRPr="003957D8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3957D8">
        <w:rPr>
          <w:szCs w:val="28"/>
        </w:rPr>
        <w:t>2) истребование документов;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 w:rsidRPr="003957D8">
        <w:rPr>
          <w:szCs w:val="28"/>
        </w:rPr>
        <w:t>3) экспертиза</w:t>
      </w:r>
      <w:proofErr w:type="gramStart"/>
      <w:r w:rsidRPr="003957D8">
        <w:rPr>
          <w:szCs w:val="28"/>
        </w:rPr>
        <w:t>.».</w:t>
      </w:r>
      <w:proofErr w:type="gramEnd"/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10. Дополнить </w:t>
      </w:r>
      <w:r w:rsidRPr="0050473C">
        <w:rPr>
          <w:szCs w:val="28"/>
        </w:rPr>
        <w:t>пункт</w:t>
      </w:r>
      <w:r>
        <w:rPr>
          <w:szCs w:val="28"/>
        </w:rPr>
        <w:t xml:space="preserve">ом 4.5.3.7 </w:t>
      </w:r>
      <w:r w:rsidRPr="0050473C">
        <w:rPr>
          <w:szCs w:val="28"/>
        </w:rPr>
        <w:t>следующего содержания: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 «4.5.3.7. </w:t>
      </w:r>
      <w:r w:rsidRPr="001454D8">
        <w:rPr>
          <w:szCs w:val="28"/>
        </w:rPr>
        <w:t>В случае</w:t>
      </w:r>
      <w:proofErr w:type="gramStart"/>
      <w:r w:rsidRPr="001454D8">
        <w:rPr>
          <w:szCs w:val="28"/>
        </w:rPr>
        <w:t>,</w:t>
      </w:r>
      <w:proofErr w:type="gramEnd"/>
      <w:r w:rsidRPr="001454D8">
        <w:rPr>
          <w:szCs w:val="28"/>
        </w:rPr>
        <w:t xml:space="preserve"> если достоверность сведений, содержащихся в докум</w:t>
      </w:r>
      <w:r>
        <w:rPr>
          <w:szCs w:val="28"/>
        </w:rPr>
        <w:t>ентах, имеющихся в распоряжении органа муниципального контроля</w:t>
      </w:r>
      <w:r w:rsidRPr="001454D8">
        <w:rPr>
          <w:szCs w:val="28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</w:t>
      </w:r>
      <w:r>
        <w:rPr>
          <w:szCs w:val="28"/>
        </w:rPr>
        <w:t>орган муниципального контроля</w:t>
      </w:r>
      <w:r w:rsidRPr="001454D8">
        <w:rPr>
          <w:szCs w:val="28"/>
        </w:rPr>
        <w:t xml:space="preserve">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</w:t>
      </w:r>
      <w:r>
        <w:rPr>
          <w:szCs w:val="28"/>
        </w:rPr>
        <w:t>орган муниципального контроля</w:t>
      </w:r>
      <w:r w:rsidRPr="001454D8">
        <w:rPr>
          <w:szCs w:val="28"/>
        </w:rPr>
        <w:t xml:space="preserve"> указанные в требовании документы</w:t>
      </w:r>
      <w:proofErr w:type="gramStart"/>
      <w:r w:rsidRPr="001454D8">
        <w:rPr>
          <w:szCs w:val="28"/>
        </w:rPr>
        <w:t>.</w:t>
      </w:r>
      <w:r>
        <w:rPr>
          <w:szCs w:val="28"/>
        </w:rPr>
        <w:t>».</w:t>
      </w:r>
      <w:proofErr w:type="gramEnd"/>
    </w:p>
    <w:p w:rsidR="00AA46B4" w:rsidRPr="00876731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11</w:t>
      </w:r>
      <w:r w:rsidRPr="00876731">
        <w:rPr>
          <w:szCs w:val="28"/>
        </w:rPr>
        <w:t>.  Дополнить пункт 4.5.4.6 абзацем следующего содержания: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proofErr w:type="gramStart"/>
      <w:r w:rsidRPr="00876731">
        <w:rPr>
          <w:szCs w:val="28"/>
        </w:rPr>
        <w:t xml:space="preserve">«Действие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</w:t>
      </w:r>
      <w:r>
        <w:rPr>
          <w:szCs w:val="28"/>
        </w:rPr>
        <w:br/>
      </w:r>
      <w:r w:rsidRPr="00876731">
        <w:rPr>
          <w:szCs w:val="28"/>
        </w:rPr>
        <w:t>от 24.07.2007 № 209-ФЗ «О развитии малого и среднего предпринимательства в</w:t>
      </w:r>
      <w:proofErr w:type="gramEnd"/>
      <w:r w:rsidRPr="00876731">
        <w:rPr>
          <w:szCs w:val="28"/>
        </w:rPr>
        <w:t xml:space="preserve"> Российской Федерации» для малых предприятий, а в части проведения выез</w:t>
      </w:r>
      <w:r>
        <w:rPr>
          <w:szCs w:val="28"/>
        </w:rPr>
        <w:t xml:space="preserve">дных проверок </w:t>
      </w:r>
      <w:proofErr w:type="spellStart"/>
      <w:r>
        <w:rPr>
          <w:szCs w:val="28"/>
        </w:rPr>
        <w:t>микропредприятий</w:t>
      </w:r>
      <w:proofErr w:type="spellEnd"/>
      <w:r>
        <w:rPr>
          <w:szCs w:val="28"/>
        </w:rPr>
        <w:t xml:space="preserve"> –</w:t>
      </w:r>
      <w:r w:rsidRPr="00876731">
        <w:rPr>
          <w:szCs w:val="28"/>
        </w:rPr>
        <w:t xml:space="preserve">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876731">
        <w:rPr>
          <w:szCs w:val="28"/>
        </w:rPr>
        <w:t>микропредприятий</w:t>
      </w:r>
      <w:proofErr w:type="spellEnd"/>
      <w:r w:rsidRPr="00876731">
        <w:rPr>
          <w:szCs w:val="28"/>
        </w:rPr>
        <w:t>. Действие настоящего пункта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876731">
        <w:rPr>
          <w:szCs w:val="28"/>
        </w:rPr>
        <w:t>.».</w:t>
      </w:r>
      <w:proofErr w:type="gramEnd"/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12. Дополнить пункт 4.6.2.1 абзацем следующего содержания: </w:t>
      </w:r>
    </w:p>
    <w:p w:rsidR="00AA46B4" w:rsidRDefault="00AA46B4" w:rsidP="00AA46B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 xml:space="preserve">«Выездное обследование </w:t>
      </w:r>
      <w:r w:rsidRPr="0065101B">
        <w:rPr>
          <w:szCs w:val="28"/>
        </w:rPr>
        <w:t>может быть проведено с использованием беспилот</w:t>
      </w:r>
      <w:r>
        <w:rPr>
          <w:szCs w:val="28"/>
        </w:rPr>
        <w:t>ных аппаратов (систем).».</w:t>
      </w:r>
    </w:p>
    <w:p w:rsidR="00B86FC4" w:rsidRDefault="00AA46B4" w:rsidP="00B86FC4">
      <w:pPr>
        <w:spacing w:line="36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13. Дополнить пунктом 4.6.2.8 следующего содержания:</w:t>
      </w:r>
    </w:p>
    <w:p w:rsidR="00AA46B4" w:rsidRDefault="00AA46B4" w:rsidP="00B86FC4">
      <w:pPr>
        <w:spacing w:line="360" w:lineRule="auto"/>
        <w:ind w:firstLine="709"/>
        <w:jc w:val="both"/>
        <w:outlineLvl w:val="1"/>
        <w:rPr>
          <w:szCs w:val="28"/>
        </w:rPr>
      </w:pPr>
      <w:bookmarkStart w:id="3" w:name="_GoBack"/>
      <w:bookmarkEnd w:id="3"/>
      <w:r>
        <w:rPr>
          <w:szCs w:val="28"/>
        </w:rPr>
        <w:t xml:space="preserve">«4.6.2.8. </w:t>
      </w:r>
      <w:proofErr w:type="gramStart"/>
      <w:r w:rsidRPr="0050473C">
        <w:rPr>
          <w:szCs w:val="28"/>
        </w:rPr>
        <w:t xml:space="preserve">В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</w:t>
      </w:r>
      <w:r w:rsidRPr="00641760">
        <w:rPr>
          <w:szCs w:val="28"/>
        </w:rPr>
        <w:t>месте его проведения невозможно по причине совершения контрольных действий, предусмотренных пунктами 7, 9 части</w:t>
      </w:r>
      <w:proofErr w:type="gramEnd"/>
      <w:r w:rsidRPr="00641760">
        <w:rPr>
          <w:szCs w:val="28"/>
        </w:rPr>
        <w:t xml:space="preserve"> 1 статьи 65 Федерального закона № 248, или в иных случаях</w:t>
      </w:r>
      <w:r w:rsidRPr="0050473C">
        <w:rPr>
          <w:szCs w:val="28"/>
        </w:rPr>
        <w:t>, установленных Федеральным законом  №</w:t>
      </w:r>
      <w:r>
        <w:rPr>
          <w:szCs w:val="28"/>
        </w:rPr>
        <w:t> </w:t>
      </w:r>
      <w:r w:rsidRPr="0050473C">
        <w:rPr>
          <w:szCs w:val="28"/>
        </w:rPr>
        <w:t xml:space="preserve">248, </w:t>
      </w:r>
      <w:r>
        <w:rPr>
          <w:szCs w:val="28"/>
        </w:rPr>
        <w:t xml:space="preserve">орган муниципального контроля </w:t>
      </w:r>
      <w:r w:rsidRPr="0050473C">
        <w:rPr>
          <w:szCs w:val="28"/>
        </w:rPr>
        <w:t>направляет акт контролируемому лицу в порядке, установленном статьей 21 Федерального закона № 248.».</w:t>
      </w:r>
    </w:p>
    <w:sectPr w:rsidR="00AA46B4" w:rsidSect="00012F30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29" w:rsidRDefault="00973329">
      <w:r>
        <w:separator/>
      </w:r>
    </w:p>
  </w:endnote>
  <w:endnote w:type="continuationSeparator" w:id="0">
    <w:p w:rsidR="00973329" w:rsidRDefault="0097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29" w:rsidRDefault="00973329">
      <w:r>
        <w:separator/>
      </w:r>
    </w:p>
  </w:footnote>
  <w:footnote w:type="continuationSeparator" w:id="0">
    <w:p w:rsidR="00973329" w:rsidRDefault="0097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3326"/>
    <w:multiLevelType w:val="hybridMultilevel"/>
    <w:tmpl w:val="5FB2A45E"/>
    <w:lvl w:ilvl="0" w:tplc="1FEE68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</w:abstractNum>
  <w:abstractNum w:abstractNumId="2">
    <w:nsid w:val="1B000F87"/>
    <w:multiLevelType w:val="hybridMultilevel"/>
    <w:tmpl w:val="B62E85F4"/>
    <w:lvl w:ilvl="0" w:tplc="579EA5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AD43D7"/>
    <w:multiLevelType w:val="hybridMultilevel"/>
    <w:tmpl w:val="10887990"/>
    <w:lvl w:ilvl="0" w:tplc="F2B0D4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5F60BD2"/>
    <w:multiLevelType w:val="multilevel"/>
    <w:tmpl w:val="43B8558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i w:val="0"/>
      </w:rPr>
    </w:lvl>
  </w:abstractNum>
  <w:abstractNum w:abstractNumId="6">
    <w:nsid w:val="3179289C"/>
    <w:multiLevelType w:val="hybridMultilevel"/>
    <w:tmpl w:val="6E042D42"/>
    <w:lvl w:ilvl="0" w:tplc="708C093A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3062FDB"/>
    <w:multiLevelType w:val="hybridMultilevel"/>
    <w:tmpl w:val="3140ADEA"/>
    <w:lvl w:ilvl="0" w:tplc="72CEBF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D215E46"/>
    <w:multiLevelType w:val="hybridMultilevel"/>
    <w:tmpl w:val="E64A45B4"/>
    <w:lvl w:ilvl="0" w:tplc="F3BE87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D477F95"/>
    <w:multiLevelType w:val="multilevel"/>
    <w:tmpl w:val="42A88688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420" w:hanging="2160"/>
      </w:pPr>
      <w:rPr>
        <w:rFonts w:cs="Times New Roman" w:hint="default"/>
      </w:rPr>
    </w:lvl>
  </w:abstractNum>
  <w:abstractNum w:abstractNumId="11">
    <w:nsid w:val="40791AC9"/>
    <w:multiLevelType w:val="hybridMultilevel"/>
    <w:tmpl w:val="CEFE7486"/>
    <w:lvl w:ilvl="0" w:tplc="BFB299B8">
      <w:start w:val="4"/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BE7416"/>
    <w:multiLevelType w:val="hybridMultilevel"/>
    <w:tmpl w:val="9048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4">
    <w:nsid w:val="543D0118"/>
    <w:multiLevelType w:val="hybridMultilevel"/>
    <w:tmpl w:val="D76A9C54"/>
    <w:lvl w:ilvl="0" w:tplc="B19C52D2">
      <w:start w:val="3"/>
      <w:numFmt w:val="decimal"/>
      <w:lvlText w:val="%1)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16">
    <w:nsid w:val="59EC0519"/>
    <w:multiLevelType w:val="hybridMultilevel"/>
    <w:tmpl w:val="AF4A5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8ABDDE">
      <w:numFmt w:val="bullet"/>
      <w:lvlText w:val="-"/>
      <w:lvlJc w:val="left"/>
      <w:pPr>
        <w:tabs>
          <w:tab w:val="num" w:pos="1830"/>
        </w:tabs>
        <w:ind w:left="1830" w:hanging="75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0641749"/>
    <w:multiLevelType w:val="hybridMultilevel"/>
    <w:tmpl w:val="FC3C37F0"/>
    <w:lvl w:ilvl="0" w:tplc="328225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9EC3EF7"/>
    <w:multiLevelType w:val="hybridMultilevel"/>
    <w:tmpl w:val="C35050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76791B"/>
    <w:multiLevelType w:val="multilevel"/>
    <w:tmpl w:val="E9785912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>
    <w:nsid w:val="71594562"/>
    <w:multiLevelType w:val="hybridMultilevel"/>
    <w:tmpl w:val="0FAA56B2"/>
    <w:lvl w:ilvl="0" w:tplc="9FB68104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1">
    <w:nsid w:val="75772689"/>
    <w:multiLevelType w:val="hybridMultilevel"/>
    <w:tmpl w:val="F0DE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F71760"/>
    <w:multiLevelType w:val="hybridMultilevel"/>
    <w:tmpl w:val="244247E2"/>
    <w:lvl w:ilvl="0" w:tplc="30860F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C691CA5"/>
    <w:multiLevelType w:val="hybridMultilevel"/>
    <w:tmpl w:val="B0E0214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3"/>
  </w:num>
  <w:num w:numId="5">
    <w:abstractNumId w:val="15"/>
  </w:num>
  <w:num w:numId="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21"/>
  </w:num>
  <w:num w:numId="12">
    <w:abstractNumId w:val="9"/>
  </w:num>
  <w:num w:numId="13">
    <w:abstractNumId w:val="6"/>
  </w:num>
  <w:num w:numId="14">
    <w:abstractNumId w:val="4"/>
  </w:num>
  <w:num w:numId="15">
    <w:abstractNumId w:val="10"/>
  </w:num>
  <w:num w:numId="16">
    <w:abstractNumId w:val="5"/>
  </w:num>
  <w:num w:numId="17">
    <w:abstractNumId w:val="12"/>
  </w:num>
  <w:num w:numId="18">
    <w:abstractNumId w:val="20"/>
  </w:num>
  <w:num w:numId="19">
    <w:abstractNumId w:val="2"/>
  </w:num>
  <w:num w:numId="20">
    <w:abstractNumId w:val="8"/>
  </w:num>
  <w:num w:numId="21">
    <w:abstractNumId w:val="0"/>
  </w:num>
  <w:num w:numId="22">
    <w:abstractNumId w:val="22"/>
  </w:num>
  <w:num w:numId="23">
    <w:abstractNumId w:val="1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22FF"/>
    <w:rsid w:val="00004760"/>
    <w:rsid w:val="0001180E"/>
    <w:rsid w:val="00011AC0"/>
    <w:rsid w:val="00012F30"/>
    <w:rsid w:val="000137D9"/>
    <w:rsid w:val="0001611A"/>
    <w:rsid w:val="0001741C"/>
    <w:rsid w:val="0002274E"/>
    <w:rsid w:val="00024A9E"/>
    <w:rsid w:val="00025436"/>
    <w:rsid w:val="000257B2"/>
    <w:rsid w:val="0002632F"/>
    <w:rsid w:val="00026E46"/>
    <w:rsid w:val="00030D2F"/>
    <w:rsid w:val="00032DE8"/>
    <w:rsid w:val="0003635D"/>
    <w:rsid w:val="00037A06"/>
    <w:rsid w:val="00041409"/>
    <w:rsid w:val="00044FA6"/>
    <w:rsid w:val="00045EDB"/>
    <w:rsid w:val="00046835"/>
    <w:rsid w:val="000474C7"/>
    <w:rsid w:val="00053408"/>
    <w:rsid w:val="00055EB1"/>
    <w:rsid w:val="00056529"/>
    <w:rsid w:val="0005713B"/>
    <w:rsid w:val="000616B5"/>
    <w:rsid w:val="0006205A"/>
    <w:rsid w:val="0006251D"/>
    <w:rsid w:val="0006551A"/>
    <w:rsid w:val="00076C67"/>
    <w:rsid w:val="00076E13"/>
    <w:rsid w:val="00077105"/>
    <w:rsid w:val="000841D7"/>
    <w:rsid w:val="000852B1"/>
    <w:rsid w:val="00087516"/>
    <w:rsid w:val="00087BF2"/>
    <w:rsid w:val="00090E49"/>
    <w:rsid w:val="0009145F"/>
    <w:rsid w:val="00093E60"/>
    <w:rsid w:val="00096F5F"/>
    <w:rsid w:val="000A42B9"/>
    <w:rsid w:val="000A4BAC"/>
    <w:rsid w:val="000A64C0"/>
    <w:rsid w:val="000A7580"/>
    <w:rsid w:val="000B0879"/>
    <w:rsid w:val="000C4AAA"/>
    <w:rsid w:val="000D39F4"/>
    <w:rsid w:val="000D4059"/>
    <w:rsid w:val="000E5680"/>
    <w:rsid w:val="000E58E0"/>
    <w:rsid w:val="000E66A6"/>
    <w:rsid w:val="000E7451"/>
    <w:rsid w:val="000F1145"/>
    <w:rsid w:val="000F7789"/>
    <w:rsid w:val="001008A4"/>
    <w:rsid w:val="00101453"/>
    <w:rsid w:val="00105575"/>
    <w:rsid w:val="00112A20"/>
    <w:rsid w:val="0011422C"/>
    <w:rsid w:val="00114A0A"/>
    <w:rsid w:val="001165C5"/>
    <w:rsid w:val="00120974"/>
    <w:rsid w:val="001234E2"/>
    <w:rsid w:val="00123F9B"/>
    <w:rsid w:val="0012553D"/>
    <w:rsid w:val="00127DD5"/>
    <w:rsid w:val="00130509"/>
    <w:rsid w:val="00131E88"/>
    <w:rsid w:val="001337C5"/>
    <w:rsid w:val="00134CAF"/>
    <w:rsid w:val="00135163"/>
    <w:rsid w:val="001373FC"/>
    <w:rsid w:val="00141E52"/>
    <w:rsid w:val="00144CAC"/>
    <w:rsid w:val="0014622B"/>
    <w:rsid w:val="00146444"/>
    <w:rsid w:val="00150201"/>
    <w:rsid w:val="0015076D"/>
    <w:rsid w:val="00151BE5"/>
    <w:rsid w:val="00153850"/>
    <w:rsid w:val="00154E49"/>
    <w:rsid w:val="001573D0"/>
    <w:rsid w:val="00157431"/>
    <w:rsid w:val="00161A6D"/>
    <w:rsid w:val="001624E1"/>
    <w:rsid w:val="00163D74"/>
    <w:rsid w:val="00171CFA"/>
    <w:rsid w:val="0017415F"/>
    <w:rsid w:val="00177AA9"/>
    <w:rsid w:val="001802C4"/>
    <w:rsid w:val="0018140D"/>
    <w:rsid w:val="00184E08"/>
    <w:rsid w:val="00191503"/>
    <w:rsid w:val="00191567"/>
    <w:rsid w:val="00191DDF"/>
    <w:rsid w:val="0019293E"/>
    <w:rsid w:val="00192D4E"/>
    <w:rsid w:val="0019587F"/>
    <w:rsid w:val="001A025F"/>
    <w:rsid w:val="001A222F"/>
    <w:rsid w:val="001A5F88"/>
    <w:rsid w:val="001A693B"/>
    <w:rsid w:val="001A70F6"/>
    <w:rsid w:val="001B0B72"/>
    <w:rsid w:val="001B2651"/>
    <w:rsid w:val="001B2DF6"/>
    <w:rsid w:val="001B5329"/>
    <w:rsid w:val="001B6047"/>
    <w:rsid w:val="001B67D3"/>
    <w:rsid w:val="001C201F"/>
    <w:rsid w:val="001C293D"/>
    <w:rsid w:val="001C626D"/>
    <w:rsid w:val="001C73AA"/>
    <w:rsid w:val="001C7EB5"/>
    <w:rsid w:val="001D18CC"/>
    <w:rsid w:val="001D2C0E"/>
    <w:rsid w:val="001D350C"/>
    <w:rsid w:val="001D3B6B"/>
    <w:rsid w:val="001D516F"/>
    <w:rsid w:val="001D6C2B"/>
    <w:rsid w:val="001D7033"/>
    <w:rsid w:val="001E00B8"/>
    <w:rsid w:val="001E0878"/>
    <w:rsid w:val="001E089A"/>
    <w:rsid w:val="001E0D22"/>
    <w:rsid w:val="001E2502"/>
    <w:rsid w:val="001E7C0B"/>
    <w:rsid w:val="001F1F04"/>
    <w:rsid w:val="001F59A8"/>
    <w:rsid w:val="001F6E3B"/>
    <w:rsid w:val="0020276A"/>
    <w:rsid w:val="00206166"/>
    <w:rsid w:val="00207FCD"/>
    <w:rsid w:val="0021087F"/>
    <w:rsid w:val="00212971"/>
    <w:rsid w:val="00213845"/>
    <w:rsid w:val="00214CBD"/>
    <w:rsid w:val="00215005"/>
    <w:rsid w:val="002243E6"/>
    <w:rsid w:val="00224906"/>
    <w:rsid w:val="0022505A"/>
    <w:rsid w:val="0022620E"/>
    <w:rsid w:val="00227175"/>
    <w:rsid w:val="00227767"/>
    <w:rsid w:val="00230E5D"/>
    <w:rsid w:val="002371C7"/>
    <w:rsid w:val="002409AA"/>
    <w:rsid w:val="0024160C"/>
    <w:rsid w:val="00244C8A"/>
    <w:rsid w:val="00245A9B"/>
    <w:rsid w:val="00247344"/>
    <w:rsid w:val="00247E49"/>
    <w:rsid w:val="002503DF"/>
    <w:rsid w:val="00255C6C"/>
    <w:rsid w:val="002660EF"/>
    <w:rsid w:val="00266B18"/>
    <w:rsid w:val="00267931"/>
    <w:rsid w:val="00271B1E"/>
    <w:rsid w:val="0027510E"/>
    <w:rsid w:val="0027523E"/>
    <w:rsid w:val="00282478"/>
    <w:rsid w:val="00285B52"/>
    <w:rsid w:val="00286A7E"/>
    <w:rsid w:val="00287423"/>
    <w:rsid w:val="002876CE"/>
    <w:rsid w:val="0029065F"/>
    <w:rsid w:val="00293B7C"/>
    <w:rsid w:val="00295F33"/>
    <w:rsid w:val="00297167"/>
    <w:rsid w:val="002A0EBD"/>
    <w:rsid w:val="002B2373"/>
    <w:rsid w:val="002B3395"/>
    <w:rsid w:val="002B4D27"/>
    <w:rsid w:val="002B5731"/>
    <w:rsid w:val="002B6093"/>
    <w:rsid w:val="002C271C"/>
    <w:rsid w:val="002D1B47"/>
    <w:rsid w:val="002D51D2"/>
    <w:rsid w:val="002D5328"/>
    <w:rsid w:val="002D57D1"/>
    <w:rsid w:val="002D69BC"/>
    <w:rsid w:val="002E2294"/>
    <w:rsid w:val="002E2736"/>
    <w:rsid w:val="002E2A09"/>
    <w:rsid w:val="002E2C55"/>
    <w:rsid w:val="002E35DD"/>
    <w:rsid w:val="002E45F6"/>
    <w:rsid w:val="002E62A3"/>
    <w:rsid w:val="002F0F34"/>
    <w:rsid w:val="002F6A8B"/>
    <w:rsid w:val="00302D0D"/>
    <w:rsid w:val="00311E80"/>
    <w:rsid w:val="00313A23"/>
    <w:rsid w:val="003165F7"/>
    <w:rsid w:val="00317EE0"/>
    <w:rsid w:val="00317F06"/>
    <w:rsid w:val="00323C23"/>
    <w:rsid w:val="00324504"/>
    <w:rsid w:val="0032647C"/>
    <w:rsid w:val="003330AF"/>
    <w:rsid w:val="003337D4"/>
    <w:rsid w:val="0033519C"/>
    <w:rsid w:val="00337AB3"/>
    <w:rsid w:val="0034514E"/>
    <w:rsid w:val="0034643E"/>
    <w:rsid w:val="003504F4"/>
    <w:rsid w:val="00356796"/>
    <w:rsid w:val="00360B83"/>
    <w:rsid w:val="003621A4"/>
    <w:rsid w:val="003622F0"/>
    <w:rsid w:val="00364B81"/>
    <w:rsid w:val="00364E51"/>
    <w:rsid w:val="003651AE"/>
    <w:rsid w:val="00365EDC"/>
    <w:rsid w:val="0037006E"/>
    <w:rsid w:val="0037027F"/>
    <w:rsid w:val="0037066D"/>
    <w:rsid w:val="0037090F"/>
    <w:rsid w:val="00370BC0"/>
    <w:rsid w:val="003726A5"/>
    <w:rsid w:val="00373A17"/>
    <w:rsid w:val="00373BDF"/>
    <w:rsid w:val="00377582"/>
    <w:rsid w:val="0038073F"/>
    <w:rsid w:val="00384CE7"/>
    <w:rsid w:val="0038558C"/>
    <w:rsid w:val="00386774"/>
    <w:rsid w:val="0039135F"/>
    <w:rsid w:val="00391AAE"/>
    <w:rsid w:val="00394BD8"/>
    <w:rsid w:val="00397198"/>
    <w:rsid w:val="00397EF4"/>
    <w:rsid w:val="003A0854"/>
    <w:rsid w:val="003A0C53"/>
    <w:rsid w:val="003A2772"/>
    <w:rsid w:val="003A50D5"/>
    <w:rsid w:val="003A6944"/>
    <w:rsid w:val="003B0212"/>
    <w:rsid w:val="003B23D3"/>
    <w:rsid w:val="003B706B"/>
    <w:rsid w:val="003C099A"/>
    <w:rsid w:val="003C74A8"/>
    <w:rsid w:val="003C7862"/>
    <w:rsid w:val="003D021C"/>
    <w:rsid w:val="003D0329"/>
    <w:rsid w:val="003D43E7"/>
    <w:rsid w:val="003E0EC3"/>
    <w:rsid w:val="003E2CD4"/>
    <w:rsid w:val="003E6A2B"/>
    <w:rsid w:val="003F1832"/>
    <w:rsid w:val="003F482A"/>
    <w:rsid w:val="003F53C6"/>
    <w:rsid w:val="003F5982"/>
    <w:rsid w:val="003F61B5"/>
    <w:rsid w:val="003F6F01"/>
    <w:rsid w:val="00402359"/>
    <w:rsid w:val="004027DA"/>
    <w:rsid w:val="00404EDC"/>
    <w:rsid w:val="0040710E"/>
    <w:rsid w:val="004101A4"/>
    <w:rsid w:val="00411599"/>
    <w:rsid w:val="00412DC7"/>
    <w:rsid w:val="00414B5F"/>
    <w:rsid w:val="00417E39"/>
    <w:rsid w:val="00422AB7"/>
    <w:rsid w:val="004256AA"/>
    <w:rsid w:val="00425E4C"/>
    <w:rsid w:val="004279BC"/>
    <w:rsid w:val="00430FD2"/>
    <w:rsid w:val="00435AB3"/>
    <w:rsid w:val="0044039B"/>
    <w:rsid w:val="00441C7D"/>
    <w:rsid w:val="0044356B"/>
    <w:rsid w:val="00444CF6"/>
    <w:rsid w:val="00444D90"/>
    <w:rsid w:val="00445C58"/>
    <w:rsid w:val="00446058"/>
    <w:rsid w:val="004469A5"/>
    <w:rsid w:val="004500CB"/>
    <w:rsid w:val="004569CC"/>
    <w:rsid w:val="004631FB"/>
    <w:rsid w:val="00464B79"/>
    <w:rsid w:val="00465838"/>
    <w:rsid w:val="00470F5D"/>
    <w:rsid w:val="004713A7"/>
    <w:rsid w:val="00475ADB"/>
    <w:rsid w:val="004800AF"/>
    <w:rsid w:val="00483FD5"/>
    <w:rsid w:val="00487BB4"/>
    <w:rsid w:val="004951B6"/>
    <w:rsid w:val="004965AF"/>
    <w:rsid w:val="00496821"/>
    <w:rsid w:val="004A1104"/>
    <w:rsid w:val="004A45A3"/>
    <w:rsid w:val="004A4DD3"/>
    <w:rsid w:val="004B0A0D"/>
    <w:rsid w:val="004B2933"/>
    <w:rsid w:val="004B5364"/>
    <w:rsid w:val="004B73B9"/>
    <w:rsid w:val="004B782B"/>
    <w:rsid w:val="004C1301"/>
    <w:rsid w:val="004C5BFA"/>
    <w:rsid w:val="004C7F8A"/>
    <w:rsid w:val="004D0A71"/>
    <w:rsid w:val="004D5404"/>
    <w:rsid w:val="004D64E4"/>
    <w:rsid w:val="004D6741"/>
    <w:rsid w:val="004E1EB9"/>
    <w:rsid w:val="004E2656"/>
    <w:rsid w:val="004E28C3"/>
    <w:rsid w:val="004F0129"/>
    <w:rsid w:val="004F093F"/>
    <w:rsid w:val="004F32C2"/>
    <w:rsid w:val="004F5E50"/>
    <w:rsid w:val="00502AF3"/>
    <w:rsid w:val="00503755"/>
    <w:rsid w:val="00506FCD"/>
    <w:rsid w:val="005079BA"/>
    <w:rsid w:val="00511E6D"/>
    <w:rsid w:val="005142F5"/>
    <w:rsid w:val="00514655"/>
    <w:rsid w:val="00514909"/>
    <w:rsid w:val="0052147A"/>
    <w:rsid w:val="00523CE8"/>
    <w:rsid w:val="00525637"/>
    <w:rsid w:val="00525CD3"/>
    <w:rsid w:val="00525E96"/>
    <w:rsid w:val="00526BE1"/>
    <w:rsid w:val="00533A65"/>
    <w:rsid w:val="00533A99"/>
    <w:rsid w:val="0053410A"/>
    <w:rsid w:val="00534384"/>
    <w:rsid w:val="005366A3"/>
    <w:rsid w:val="0053799A"/>
    <w:rsid w:val="00540741"/>
    <w:rsid w:val="005409BE"/>
    <w:rsid w:val="00542A1C"/>
    <w:rsid w:val="005444B9"/>
    <w:rsid w:val="005451C2"/>
    <w:rsid w:val="00547A53"/>
    <w:rsid w:val="00552945"/>
    <w:rsid w:val="00553054"/>
    <w:rsid w:val="0055499D"/>
    <w:rsid w:val="0055689F"/>
    <w:rsid w:val="00556EA2"/>
    <w:rsid w:val="0056270C"/>
    <w:rsid w:val="0056558A"/>
    <w:rsid w:val="005668D8"/>
    <w:rsid w:val="005676E3"/>
    <w:rsid w:val="00567896"/>
    <w:rsid w:val="00567C86"/>
    <w:rsid w:val="0057201A"/>
    <w:rsid w:val="005730D5"/>
    <w:rsid w:val="0057384D"/>
    <w:rsid w:val="00573C51"/>
    <w:rsid w:val="00574779"/>
    <w:rsid w:val="00575E19"/>
    <w:rsid w:val="00581E05"/>
    <w:rsid w:val="005855C6"/>
    <w:rsid w:val="00585867"/>
    <w:rsid w:val="00586589"/>
    <w:rsid w:val="005866DB"/>
    <w:rsid w:val="00587C63"/>
    <w:rsid w:val="00590766"/>
    <w:rsid w:val="005910CF"/>
    <w:rsid w:val="00596E8B"/>
    <w:rsid w:val="0059708F"/>
    <w:rsid w:val="005976D4"/>
    <w:rsid w:val="005A0342"/>
    <w:rsid w:val="005A05F4"/>
    <w:rsid w:val="005A1430"/>
    <w:rsid w:val="005A34D3"/>
    <w:rsid w:val="005A5826"/>
    <w:rsid w:val="005A778B"/>
    <w:rsid w:val="005B319F"/>
    <w:rsid w:val="005C04B9"/>
    <w:rsid w:val="005C0DFF"/>
    <w:rsid w:val="005C18B2"/>
    <w:rsid w:val="005C3886"/>
    <w:rsid w:val="005C3F19"/>
    <w:rsid w:val="005C4891"/>
    <w:rsid w:val="005C48CA"/>
    <w:rsid w:val="005C6968"/>
    <w:rsid w:val="005C6AD0"/>
    <w:rsid w:val="005D139A"/>
    <w:rsid w:val="005D4E66"/>
    <w:rsid w:val="005D6517"/>
    <w:rsid w:val="005E01FB"/>
    <w:rsid w:val="005E1E84"/>
    <w:rsid w:val="005E2E1D"/>
    <w:rsid w:val="005E358B"/>
    <w:rsid w:val="005E428C"/>
    <w:rsid w:val="005F26EA"/>
    <w:rsid w:val="005F4FB6"/>
    <w:rsid w:val="005F516B"/>
    <w:rsid w:val="005F556F"/>
    <w:rsid w:val="005F5A88"/>
    <w:rsid w:val="005F745E"/>
    <w:rsid w:val="006002A2"/>
    <w:rsid w:val="0060064C"/>
    <w:rsid w:val="00600B82"/>
    <w:rsid w:val="0060290C"/>
    <w:rsid w:val="00605683"/>
    <w:rsid w:val="0060766B"/>
    <w:rsid w:val="0061065C"/>
    <w:rsid w:val="00612412"/>
    <w:rsid w:val="00612A33"/>
    <w:rsid w:val="00614596"/>
    <w:rsid w:val="00621A31"/>
    <w:rsid w:val="006242E9"/>
    <w:rsid w:val="00626676"/>
    <w:rsid w:val="00626C6A"/>
    <w:rsid w:val="0062703F"/>
    <w:rsid w:val="00627ECB"/>
    <w:rsid w:val="00637151"/>
    <w:rsid w:val="006375DD"/>
    <w:rsid w:val="00640053"/>
    <w:rsid w:val="006413F7"/>
    <w:rsid w:val="00641595"/>
    <w:rsid w:val="006451B2"/>
    <w:rsid w:val="00647287"/>
    <w:rsid w:val="00647D7A"/>
    <w:rsid w:val="0065055A"/>
    <w:rsid w:val="00652265"/>
    <w:rsid w:val="00653431"/>
    <w:rsid w:val="006612A8"/>
    <w:rsid w:val="00663B2D"/>
    <w:rsid w:val="00670ED9"/>
    <w:rsid w:val="006739D0"/>
    <w:rsid w:val="0067426E"/>
    <w:rsid w:val="00674CC5"/>
    <w:rsid w:val="00675FE8"/>
    <w:rsid w:val="00676069"/>
    <w:rsid w:val="00681434"/>
    <w:rsid w:val="006847B6"/>
    <w:rsid w:val="00684C6B"/>
    <w:rsid w:val="0069247A"/>
    <w:rsid w:val="00692B8B"/>
    <w:rsid w:val="00693088"/>
    <w:rsid w:val="006935D0"/>
    <w:rsid w:val="006948DD"/>
    <w:rsid w:val="006A784F"/>
    <w:rsid w:val="006B0F2D"/>
    <w:rsid w:val="006B1173"/>
    <w:rsid w:val="006B3CAA"/>
    <w:rsid w:val="006B3F81"/>
    <w:rsid w:val="006B4B4B"/>
    <w:rsid w:val="006B5E64"/>
    <w:rsid w:val="006C0DDC"/>
    <w:rsid w:val="006C1740"/>
    <w:rsid w:val="006C253A"/>
    <w:rsid w:val="006C32D6"/>
    <w:rsid w:val="006C590B"/>
    <w:rsid w:val="006D0486"/>
    <w:rsid w:val="006D3F99"/>
    <w:rsid w:val="006D4FA4"/>
    <w:rsid w:val="006D6304"/>
    <w:rsid w:val="006D777D"/>
    <w:rsid w:val="006E4613"/>
    <w:rsid w:val="006E595D"/>
    <w:rsid w:val="006E6A52"/>
    <w:rsid w:val="006F3C88"/>
    <w:rsid w:val="006F5DA4"/>
    <w:rsid w:val="006F6BFB"/>
    <w:rsid w:val="006F7A99"/>
    <w:rsid w:val="007002F4"/>
    <w:rsid w:val="0070472C"/>
    <w:rsid w:val="00704BB9"/>
    <w:rsid w:val="0071018F"/>
    <w:rsid w:val="0071051F"/>
    <w:rsid w:val="00710EF6"/>
    <w:rsid w:val="00711711"/>
    <w:rsid w:val="00711A46"/>
    <w:rsid w:val="00712808"/>
    <w:rsid w:val="00713CFA"/>
    <w:rsid w:val="0071613B"/>
    <w:rsid w:val="00716C23"/>
    <w:rsid w:val="0072075E"/>
    <w:rsid w:val="007247E2"/>
    <w:rsid w:val="007254E3"/>
    <w:rsid w:val="00725DD1"/>
    <w:rsid w:val="00726D42"/>
    <w:rsid w:val="00727019"/>
    <w:rsid w:val="00732049"/>
    <w:rsid w:val="0073218D"/>
    <w:rsid w:val="00732A4C"/>
    <w:rsid w:val="00734545"/>
    <w:rsid w:val="00735040"/>
    <w:rsid w:val="00737F7E"/>
    <w:rsid w:val="007400FE"/>
    <w:rsid w:val="00743A29"/>
    <w:rsid w:val="0074514D"/>
    <w:rsid w:val="00747C12"/>
    <w:rsid w:val="00755934"/>
    <w:rsid w:val="0075632C"/>
    <w:rsid w:val="007640E5"/>
    <w:rsid w:val="007648F3"/>
    <w:rsid w:val="007701DD"/>
    <w:rsid w:val="00770522"/>
    <w:rsid w:val="00772CC3"/>
    <w:rsid w:val="0077376B"/>
    <w:rsid w:val="00774A2D"/>
    <w:rsid w:val="00776CD4"/>
    <w:rsid w:val="007837AF"/>
    <w:rsid w:val="0078789F"/>
    <w:rsid w:val="00787F58"/>
    <w:rsid w:val="00792D8F"/>
    <w:rsid w:val="00793EAB"/>
    <w:rsid w:val="007943B5"/>
    <w:rsid w:val="007A1253"/>
    <w:rsid w:val="007A14E0"/>
    <w:rsid w:val="007A4916"/>
    <w:rsid w:val="007B189F"/>
    <w:rsid w:val="007B3914"/>
    <w:rsid w:val="007B49B4"/>
    <w:rsid w:val="007B5836"/>
    <w:rsid w:val="007B6207"/>
    <w:rsid w:val="007B6384"/>
    <w:rsid w:val="007C1495"/>
    <w:rsid w:val="007C2BA3"/>
    <w:rsid w:val="007C2C16"/>
    <w:rsid w:val="007C3F5B"/>
    <w:rsid w:val="007C6189"/>
    <w:rsid w:val="007C6B21"/>
    <w:rsid w:val="007D11A1"/>
    <w:rsid w:val="007D124C"/>
    <w:rsid w:val="007D280C"/>
    <w:rsid w:val="007D468D"/>
    <w:rsid w:val="007D64B4"/>
    <w:rsid w:val="007E04B6"/>
    <w:rsid w:val="007E04F7"/>
    <w:rsid w:val="007E2805"/>
    <w:rsid w:val="007E2E4A"/>
    <w:rsid w:val="007E5CB4"/>
    <w:rsid w:val="007E6C93"/>
    <w:rsid w:val="007E7970"/>
    <w:rsid w:val="007E7E65"/>
    <w:rsid w:val="007F0664"/>
    <w:rsid w:val="007F1BED"/>
    <w:rsid w:val="007F4D80"/>
    <w:rsid w:val="007F77D5"/>
    <w:rsid w:val="00803C41"/>
    <w:rsid w:val="008068CB"/>
    <w:rsid w:val="00807F84"/>
    <w:rsid w:val="00812DE7"/>
    <w:rsid w:val="00815F26"/>
    <w:rsid w:val="00820F11"/>
    <w:rsid w:val="00823EEF"/>
    <w:rsid w:val="00826BAF"/>
    <w:rsid w:val="00826F2A"/>
    <w:rsid w:val="00830287"/>
    <w:rsid w:val="00833A61"/>
    <w:rsid w:val="00835279"/>
    <w:rsid w:val="00837D1D"/>
    <w:rsid w:val="008401FF"/>
    <w:rsid w:val="00840C65"/>
    <w:rsid w:val="00841421"/>
    <w:rsid w:val="008431E0"/>
    <w:rsid w:val="008431F6"/>
    <w:rsid w:val="00845470"/>
    <w:rsid w:val="00847AE2"/>
    <w:rsid w:val="00851746"/>
    <w:rsid w:val="0085385E"/>
    <w:rsid w:val="00855E8C"/>
    <w:rsid w:val="0086103B"/>
    <w:rsid w:val="008632E5"/>
    <w:rsid w:val="00863969"/>
    <w:rsid w:val="00864584"/>
    <w:rsid w:val="008665E3"/>
    <w:rsid w:val="00867663"/>
    <w:rsid w:val="008677EF"/>
    <w:rsid w:val="00875865"/>
    <w:rsid w:val="0087667B"/>
    <w:rsid w:val="00876E96"/>
    <w:rsid w:val="00883C83"/>
    <w:rsid w:val="00883E47"/>
    <w:rsid w:val="00886939"/>
    <w:rsid w:val="0088729B"/>
    <w:rsid w:val="00891431"/>
    <w:rsid w:val="00891F12"/>
    <w:rsid w:val="0089303F"/>
    <w:rsid w:val="00895B93"/>
    <w:rsid w:val="008960A1"/>
    <w:rsid w:val="008971B5"/>
    <w:rsid w:val="00897A08"/>
    <w:rsid w:val="008A246A"/>
    <w:rsid w:val="008A3875"/>
    <w:rsid w:val="008A485A"/>
    <w:rsid w:val="008A4E10"/>
    <w:rsid w:val="008A503F"/>
    <w:rsid w:val="008A5108"/>
    <w:rsid w:val="008A571C"/>
    <w:rsid w:val="008A6E24"/>
    <w:rsid w:val="008B0728"/>
    <w:rsid w:val="008B2913"/>
    <w:rsid w:val="008B737D"/>
    <w:rsid w:val="008C123A"/>
    <w:rsid w:val="008C77A6"/>
    <w:rsid w:val="008D0F98"/>
    <w:rsid w:val="008D1E30"/>
    <w:rsid w:val="008D1FA5"/>
    <w:rsid w:val="008D3BB3"/>
    <w:rsid w:val="008D46E4"/>
    <w:rsid w:val="008D6E48"/>
    <w:rsid w:val="008E0F19"/>
    <w:rsid w:val="008E14B5"/>
    <w:rsid w:val="008E3BA8"/>
    <w:rsid w:val="008F0593"/>
    <w:rsid w:val="008F1E44"/>
    <w:rsid w:val="008F29C8"/>
    <w:rsid w:val="008F3B44"/>
    <w:rsid w:val="008F4207"/>
    <w:rsid w:val="008F4A35"/>
    <w:rsid w:val="009008E5"/>
    <w:rsid w:val="00903E25"/>
    <w:rsid w:val="009120A8"/>
    <w:rsid w:val="00912880"/>
    <w:rsid w:val="00912D15"/>
    <w:rsid w:val="009157F4"/>
    <w:rsid w:val="009160E7"/>
    <w:rsid w:val="00916510"/>
    <w:rsid w:val="00917B9A"/>
    <w:rsid w:val="00922A81"/>
    <w:rsid w:val="00924718"/>
    <w:rsid w:val="009264C3"/>
    <w:rsid w:val="009272F1"/>
    <w:rsid w:val="00927F19"/>
    <w:rsid w:val="00933B9C"/>
    <w:rsid w:val="00936E6D"/>
    <w:rsid w:val="00941367"/>
    <w:rsid w:val="0094428B"/>
    <w:rsid w:val="00944297"/>
    <w:rsid w:val="009503CF"/>
    <w:rsid w:val="00950D73"/>
    <w:rsid w:val="0095194B"/>
    <w:rsid w:val="00951A91"/>
    <w:rsid w:val="00955C99"/>
    <w:rsid w:val="00956298"/>
    <w:rsid w:val="00961921"/>
    <w:rsid w:val="00963682"/>
    <w:rsid w:val="00964172"/>
    <w:rsid w:val="009658A2"/>
    <w:rsid w:val="00965ABE"/>
    <w:rsid w:val="009704F9"/>
    <w:rsid w:val="0097050A"/>
    <w:rsid w:val="00970E50"/>
    <w:rsid w:val="00973329"/>
    <w:rsid w:val="009766F3"/>
    <w:rsid w:val="00976A54"/>
    <w:rsid w:val="00984E42"/>
    <w:rsid w:val="009947AE"/>
    <w:rsid w:val="009955B7"/>
    <w:rsid w:val="00996136"/>
    <w:rsid w:val="00996501"/>
    <w:rsid w:val="00996B23"/>
    <w:rsid w:val="00997779"/>
    <w:rsid w:val="009A08B0"/>
    <w:rsid w:val="009A1145"/>
    <w:rsid w:val="009A327D"/>
    <w:rsid w:val="009A41E6"/>
    <w:rsid w:val="009A4D22"/>
    <w:rsid w:val="009B2EF7"/>
    <w:rsid w:val="009B7473"/>
    <w:rsid w:val="009C08AE"/>
    <w:rsid w:val="009C0A56"/>
    <w:rsid w:val="009C1AE1"/>
    <w:rsid w:val="009C469E"/>
    <w:rsid w:val="009C61D8"/>
    <w:rsid w:val="009D03ED"/>
    <w:rsid w:val="009D1721"/>
    <w:rsid w:val="009D35F1"/>
    <w:rsid w:val="009D5648"/>
    <w:rsid w:val="009D574D"/>
    <w:rsid w:val="009D6A95"/>
    <w:rsid w:val="009E08E9"/>
    <w:rsid w:val="009E1E1A"/>
    <w:rsid w:val="009E5C8D"/>
    <w:rsid w:val="009E7036"/>
    <w:rsid w:val="009E76A7"/>
    <w:rsid w:val="009F05EE"/>
    <w:rsid w:val="009F32D9"/>
    <w:rsid w:val="009F48BA"/>
    <w:rsid w:val="009F6F1D"/>
    <w:rsid w:val="009F742D"/>
    <w:rsid w:val="00A00592"/>
    <w:rsid w:val="00A01321"/>
    <w:rsid w:val="00A029F6"/>
    <w:rsid w:val="00A036C7"/>
    <w:rsid w:val="00A04470"/>
    <w:rsid w:val="00A10DC3"/>
    <w:rsid w:val="00A11D46"/>
    <w:rsid w:val="00A12937"/>
    <w:rsid w:val="00A21330"/>
    <w:rsid w:val="00A21EC6"/>
    <w:rsid w:val="00A23487"/>
    <w:rsid w:val="00A23A53"/>
    <w:rsid w:val="00A272BB"/>
    <w:rsid w:val="00A32558"/>
    <w:rsid w:val="00A33509"/>
    <w:rsid w:val="00A34CAC"/>
    <w:rsid w:val="00A35A53"/>
    <w:rsid w:val="00A36EB1"/>
    <w:rsid w:val="00A37010"/>
    <w:rsid w:val="00A40A9B"/>
    <w:rsid w:val="00A41E29"/>
    <w:rsid w:val="00A42628"/>
    <w:rsid w:val="00A444A2"/>
    <w:rsid w:val="00A50925"/>
    <w:rsid w:val="00A5374A"/>
    <w:rsid w:val="00A54C8C"/>
    <w:rsid w:val="00A5500F"/>
    <w:rsid w:val="00A56850"/>
    <w:rsid w:val="00A633D2"/>
    <w:rsid w:val="00A72969"/>
    <w:rsid w:val="00A7307E"/>
    <w:rsid w:val="00A777AF"/>
    <w:rsid w:val="00A827AE"/>
    <w:rsid w:val="00A829D9"/>
    <w:rsid w:val="00A8525C"/>
    <w:rsid w:val="00A873D4"/>
    <w:rsid w:val="00A90855"/>
    <w:rsid w:val="00A91538"/>
    <w:rsid w:val="00A93AC2"/>
    <w:rsid w:val="00A952AF"/>
    <w:rsid w:val="00AA2CD8"/>
    <w:rsid w:val="00AA46B4"/>
    <w:rsid w:val="00AA4C0E"/>
    <w:rsid w:val="00AA5783"/>
    <w:rsid w:val="00AA667C"/>
    <w:rsid w:val="00AA6C06"/>
    <w:rsid w:val="00AB3022"/>
    <w:rsid w:val="00AB334D"/>
    <w:rsid w:val="00AB413C"/>
    <w:rsid w:val="00AB65E1"/>
    <w:rsid w:val="00AB7F6C"/>
    <w:rsid w:val="00AC169A"/>
    <w:rsid w:val="00AC6B33"/>
    <w:rsid w:val="00AD058A"/>
    <w:rsid w:val="00AD1CB2"/>
    <w:rsid w:val="00AD5704"/>
    <w:rsid w:val="00AD64F6"/>
    <w:rsid w:val="00AE1CAD"/>
    <w:rsid w:val="00AE2B17"/>
    <w:rsid w:val="00AE68AB"/>
    <w:rsid w:val="00AF2BEF"/>
    <w:rsid w:val="00AF5719"/>
    <w:rsid w:val="00AF7F73"/>
    <w:rsid w:val="00B01127"/>
    <w:rsid w:val="00B02620"/>
    <w:rsid w:val="00B027E2"/>
    <w:rsid w:val="00B03505"/>
    <w:rsid w:val="00B04210"/>
    <w:rsid w:val="00B0645A"/>
    <w:rsid w:val="00B10588"/>
    <w:rsid w:val="00B10711"/>
    <w:rsid w:val="00B10F20"/>
    <w:rsid w:val="00B12DC2"/>
    <w:rsid w:val="00B13026"/>
    <w:rsid w:val="00B1343B"/>
    <w:rsid w:val="00B20204"/>
    <w:rsid w:val="00B21F13"/>
    <w:rsid w:val="00B224A2"/>
    <w:rsid w:val="00B242D6"/>
    <w:rsid w:val="00B255C8"/>
    <w:rsid w:val="00B276B0"/>
    <w:rsid w:val="00B27BDF"/>
    <w:rsid w:val="00B3403C"/>
    <w:rsid w:val="00B341E9"/>
    <w:rsid w:val="00B35D15"/>
    <w:rsid w:val="00B37C26"/>
    <w:rsid w:val="00B44B7A"/>
    <w:rsid w:val="00B44FDB"/>
    <w:rsid w:val="00B46ABE"/>
    <w:rsid w:val="00B46B6A"/>
    <w:rsid w:val="00B476C6"/>
    <w:rsid w:val="00B5030D"/>
    <w:rsid w:val="00B514D3"/>
    <w:rsid w:val="00B558D1"/>
    <w:rsid w:val="00B621CA"/>
    <w:rsid w:val="00B6279D"/>
    <w:rsid w:val="00B62AB2"/>
    <w:rsid w:val="00B65C20"/>
    <w:rsid w:val="00B708CE"/>
    <w:rsid w:val="00B71775"/>
    <w:rsid w:val="00B73293"/>
    <w:rsid w:val="00B825AE"/>
    <w:rsid w:val="00B86025"/>
    <w:rsid w:val="00B86EAE"/>
    <w:rsid w:val="00B86FC4"/>
    <w:rsid w:val="00B87F89"/>
    <w:rsid w:val="00B9008A"/>
    <w:rsid w:val="00B90E90"/>
    <w:rsid w:val="00B91816"/>
    <w:rsid w:val="00B92212"/>
    <w:rsid w:val="00B93AAE"/>
    <w:rsid w:val="00B93F00"/>
    <w:rsid w:val="00B94328"/>
    <w:rsid w:val="00B9765F"/>
    <w:rsid w:val="00BA007E"/>
    <w:rsid w:val="00BA09FD"/>
    <w:rsid w:val="00BA0B5D"/>
    <w:rsid w:val="00BA0DC8"/>
    <w:rsid w:val="00BA0EE1"/>
    <w:rsid w:val="00BA1DBB"/>
    <w:rsid w:val="00BA385B"/>
    <w:rsid w:val="00BA5A03"/>
    <w:rsid w:val="00BB0C9A"/>
    <w:rsid w:val="00BB0F57"/>
    <w:rsid w:val="00BB1BC9"/>
    <w:rsid w:val="00BB1C79"/>
    <w:rsid w:val="00BB3A0E"/>
    <w:rsid w:val="00BB4ADB"/>
    <w:rsid w:val="00BB5C8B"/>
    <w:rsid w:val="00BB5CC5"/>
    <w:rsid w:val="00BB6DBB"/>
    <w:rsid w:val="00BB6EAF"/>
    <w:rsid w:val="00BB791B"/>
    <w:rsid w:val="00BC48CD"/>
    <w:rsid w:val="00BC55E8"/>
    <w:rsid w:val="00BC6247"/>
    <w:rsid w:val="00BD437C"/>
    <w:rsid w:val="00BD61FF"/>
    <w:rsid w:val="00BD72AB"/>
    <w:rsid w:val="00BD77BC"/>
    <w:rsid w:val="00BE0F61"/>
    <w:rsid w:val="00BE1B11"/>
    <w:rsid w:val="00BE613F"/>
    <w:rsid w:val="00BF0B97"/>
    <w:rsid w:val="00BF0D23"/>
    <w:rsid w:val="00BF1E09"/>
    <w:rsid w:val="00BF3BC5"/>
    <w:rsid w:val="00C032A6"/>
    <w:rsid w:val="00C040F5"/>
    <w:rsid w:val="00C0696A"/>
    <w:rsid w:val="00C0703F"/>
    <w:rsid w:val="00C074EF"/>
    <w:rsid w:val="00C13CBF"/>
    <w:rsid w:val="00C25B26"/>
    <w:rsid w:val="00C304CC"/>
    <w:rsid w:val="00C3080D"/>
    <w:rsid w:val="00C33B45"/>
    <w:rsid w:val="00C34C70"/>
    <w:rsid w:val="00C419CB"/>
    <w:rsid w:val="00C4203D"/>
    <w:rsid w:val="00C429EE"/>
    <w:rsid w:val="00C43F48"/>
    <w:rsid w:val="00C449F1"/>
    <w:rsid w:val="00C47459"/>
    <w:rsid w:val="00C5170C"/>
    <w:rsid w:val="00C523C4"/>
    <w:rsid w:val="00C5279F"/>
    <w:rsid w:val="00C5732A"/>
    <w:rsid w:val="00C625B8"/>
    <w:rsid w:val="00C63749"/>
    <w:rsid w:val="00C704D2"/>
    <w:rsid w:val="00C7495D"/>
    <w:rsid w:val="00C7578E"/>
    <w:rsid w:val="00C81405"/>
    <w:rsid w:val="00C81841"/>
    <w:rsid w:val="00C82EB5"/>
    <w:rsid w:val="00C82F4F"/>
    <w:rsid w:val="00C8379D"/>
    <w:rsid w:val="00C83D34"/>
    <w:rsid w:val="00C84A84"/>
    <w:rsid w:val="00C84EBC"/>
    <w:rsid w:val="00C84F3A"/>
    <w:rsid w:val="00C91A08"/>
    <w:rsid w:val="00C92D29"/>
    <w:rsid w:val="00C93403"/>
    <w:rsid w:val="00C962B5"/>
    <w:rsid w:val="00CA030F"/>
    <w:rsid w:val="00CA0DE0"/>
    <w:rsid w:val="00CA43A1"/>
    <w:rsid w:val="00CA6468"/>
    <w:rsid w:val="00CB030E"/>
    <w:rsid w:val="00CB0404"/>
    <w:rsid w:val="00CB052E"/>
    <w:rsid w:val="00CB4C5E"/>
    <w:rsid w:val="00CC009B"/>
    <w:rsid w:val="00CC1D02"/>
    <w:rsid w:val="00CC269D"/>
    <w:rsid w:val="00CC39AF"/>
    <w:rsid w:val="00CC57F5"/>
    <w:rsid w:val="00CD05DE"/>
    <w:rsid w:val="00CD52DF"/>
    <w:rsid w:val="00CD6841"/>
    <w:rsid w:val="00CE13E4"/>
    <w:rsid w:val="00CE2A04"/>
    <w:rsid w:val="00CE35ED"/>
    <w:rsid w:val="00CE394A"/>
    <w:rsid w:val="00CE7047"/>
    <w:rsid w:val="00CF0775"/>
    <w:rsid w:val="00CF0E2A"/>
    <w:rsid w:val="00CF237C"/>
    <w:rsid w:val="00CF6C10"/>
    <w:rsid w:val="00D0250E"/>
    <w:rsid w:val="00D04219"/>
    <w:rsid w:val="00D05334"/>
    <w:rsid w:val="00D0765E"/>
    <w:rsid w:val="00D112AF"/>
    <w:rsid w:val="00D11421"/>
    <w:rsid w:val="00D13A33"/>
    <w:rsid w:val="00D21E12"/>
    <w:rsid w:val="00D222DF"/>
    <w:rsid w:val="00D24CC3"/>
    <w:rsid w:val="00D26486"/>
    <w:rsid w:val="00D27125"/>
    <w:rsid w:val="00D30C79"/>
    <w:rsid w:val="00D30D97"/>
    <w:rsid w:val="00D337B9"/>
    <w:rsid w:val="00D377F3"/>
    <w:rsid w:val="00D463CE"/>
    <w:rsid w:val="00D47FD7"/>
    <w:rsid w:val="00D5454B"/>
    <w:rsid w:val="00D55A08"/>
    <w:rsid w:val="00D570C5"/>
    <w:rsid w:val="00D57E39"/>
    <w:rsid w:val="00D620B0"/>
    <w:rsid w:val="00D62571"/>
    <w:rsid w:val="00D653D2"/>
    <w:rsid w:val="00D66BC3"/>
    <w:rsid w:val="00D702AD"/>
    <w:rsid w:val="00D7037E"/>
    <w:rsid w:val="00D7045D"/>
    <w:rsid w:val="00D7326D"/>
    <w:rsid w:val="00D76542"/>
    <w:rsid w:val="00D7786D"/>
    <w:rsid w:val="00D77FBA"/>
    <w:rsid w:val="00D80C14"/>
    <w:rsid w:val="00D84D32"/>
    <w:rsid w:val="00D862A1"/>
    <w:rsid w:val="00D86BF3"/>
    <w:rsid w:val="00D91945"/>
    <w:rsid w:val="00D95FE9"/>
    <w:rsid w:val="00D96751"/>
    <w:rsid w:val="00DA0BA8"/>
    <w:rsid w:val="00DA4B74"/>
    <w:rsid w:val="00DB10C5"/>
    <w:rsid w:val="00DB14C0"/>
    <w:rsid w:val="00DB1A99"/>
    <w:rsid w:val="00DB79FE"/>
    <w:rsid w:val="00DC149B"/>
    <w:rsid w:val="00DC5508"/>
    <w:rsid w:val="00DC5B4F"/>
    <w:rsid w:val="00DC670C"/>
    <w:rsid w:val="00DC71BC"/>
    <w:rsid w:val="00DD028F"/>
    <w:rsid w:val="00DD1058"/>
    <w:rsid w:val="00DE1868"/>
    <w:rsid w:val="00DE31C0"/>
    <w:rsid w:val="00DE6BF0"/>
    <w:rsid w:val="00DF04DC"/>
    <w:rsid w:val="00DF26FE"/>
    <w:rsid w:val="00DF65BE"/>
    <w:rsid w:val="00DF7F52"/>
    <w:rsid w:val="00E042AC"/>
    <w:rsid w:val="00E12DE1"/>
    <w:rsid w:val="00E14D67"/>
    <w:rsid w:val="00E20B72"/>
    <w:rsid w:val="00E21610"/>
    <w:rsid w:val="00E229A1"/>
    <w:rsid w:val="00E26A0D"/>
    <w:rsid w:val="00E308C0"/>
    <w:rsid w:val="00E324FD"/>
    <w:rsid w:val="00E3329F"/>
    <w:rsid w:val="00E34C2F"/>
    <w:rsid w:val="00E36B71"/>
    <w:rsid w:val="00E41188"/>
    <w:rsid w:val="00E41250"/>
    <w:rsid w:val="00E43794"/>
    <w:rsid w:val="00E46088"/>
    <w:rsid w:val="00E471EA"/>
    <w:rsid w:val="00E50A42"/>
    <w:rsid w:val="00E51061"/>
    <w:rsid w:val="00E525BF"/>
    <w:rsid w:val="00E5635B"/>
    <w:rsid w:val="00E60709"/>
    <w:rsid w:val="00E62C40"/>
    <w:rsid w:val="00E67B2F"/>
    <w:rsid w:val="00E71CB4"/>
    <w:rsid w:val="00E71DED"/>
    <w:rsid w:val="00E722B4"/>
    <w:rsid w:val="00E74B23"/>
    <w:rsid w:val="00E75114"/>
    <w:rsid w:val="00E76DBB"/>
    <w:rsid w:val="00E82927"/>
    <w:rsid w:val="00E84B2F"/>
    <w:rsid w:val="00E85713"/>
    <w:rsid w:val="00E9507F"/>
    <w:rsid w:val="00EA2F06"/>
    <w:rsid w:val="00EA3736"/>
    <w:rsid w:val="00EA37C2"/>
    <w:rsid w:val="00EA5897"/>
    <w:rsid w:val="00EA5A98"/>
    <w:rsid w:val="00EA7A10"/>
    <w:rsid w:val="00EB20F4"/>
    <w:rsid w:val="00EB308F"/>
    <w:rsid w:val="00EB4E8B"/>
    <w:rsid w:val="00EB576A"/>
    <w:rsid w:val="00EB67C7"/>
    <w:rsid w:val="00EC0CF8"/>
    <w:rsid w:val="00EC16A6"/>
    <w:rsid w:val="00EC64AE"/>
    <w:rsid w:val="00ED45CD"/>
    <w:rsid w:val="00ED4C4E"/>
    <w:rsid w:val="00ED4EA6"/>
    <w:rsid w:val="00ED769C"/>
    <w:rsid w:val="00EE084B"/>
    <w:rsid w:val="00EE0DF3"/>
    <w:rsid w:val="00EE560A"/>
    <w:rsid w:val="00EE5A85"/>
    <w:rsid w:val="00EE5AD4"/>
    <w:rsid w:val="00EE7C4C"/>
    <w:rsid w:val="00EF0C2F"/>
    <w:rsid w:val="00EF2B43"/>
    <w:rsid w:val="00EF48EA"/>
    <w:rsid w:val="00EF56AD"/>
    <w:rsid w:val="00F00A7A"/>
    <w:rsid w:val="00F00BEA"/>
    <w:rsid w:val="00F012E8"/>
    <w:rsid w:val="00F02DD4"/>
    <w:rsid w:val="00F0768A"/>
    <w:rsid w:val="00F12149"/>
    <w:rsid w:val="00F13B1F"/>
    <w:rsid w:val="00F1562E"/>
    <w:rsid w:val="00F21293"/>
    <w:rsid w:val="00F21652"/>
    <w:rsid w:val="00F222BF"/>
    <w:rsid w:val="00F23F61"/>
    <w:rsid w:val="00F308D1"/>
    <w:rsid w:val="00F31CD3"/>
    <w:rsid w:val="00F31EA4"/>
    <w:rsid w:val="00F44A4C"/>
    <w:rsid w:val="00F468F6"/>
    <w:rsid w:val="00F52417"/>
    <w:rsid w:val="00F527C8"/>
    <w:rsid w:val="00F54D3A"/>
    <w:rsid w:val="00F56062"/>
    <w:rsid w:val="00F62808"/>
    <w:rsid w:val="00F63AF9"/>
    <w:rsid w:val="00F70092"/>
    <w:rsid w:val="00F70872"/>
    <w:rsid w:val="00F720D2"/>
    <w:rsid w:val="00F733AA"/>
    <w:rsid w:val="00F7343C"/>
    <w:rsid w:val="00F73825"/>
    <w:rsid w:val="00F751B1"/>
    <w:rsid w:val="00F80A23"/>
    <w:rsid w:val="00F83B59"/>
    <w:rsid w:val="00F83ED2"/>
    <w:rsid w:val="00F83FE5"/>
    <w:rsid w:val="00F928C7"/>
    <w:rsid w:val="00F93004"/>
    <w:rsid w:val="00F957CE"/>
    <w:rsid w:val="00F96ED3"/>
    <w:rsid w:val="00FA045C"/>
    <w:rsid w:val="00FA55D2"/>
    <w:rsid w:val="00FA5B1B"/>
    <w:rsid w:val="00FA74BC"/>
    <w:rsid w:val="00FB0A1E"/>
    <w:rsid w:val="00FB25D1"/>
    <w:rsid w:val="00FB622D"/>
    <w:rsid w:val="00FC05DD"/>
    <w:rsid w:val="00FC1AF9"/>
    <w:rsid w:val="00FC23C7"/>
    <w:rsid w:val="00FD0EFF"/>
    <w:rsid w:val="00FD6B2E"/>
    <w:rsid w:val="00FE1568"/>
    <w:rsid w:val="00FE3336"/>
    <w:rsid w:val="00FE406D"/>
    <w:rsid w:val="00FE4755"/>
    <w:rsid w:val="00FF1539"/>
    <w:rsid w:val="00FF3120"/>
    <w:rsid w:val="00FF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722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E62A3"/>
    <w:rPr>
      <w:rFonts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722B4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A4B74"/>
    <w:rPr>
      <w:rFonts w:cs="Times New Roman"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8"/>
    </w:rPr>
  </w:style>
  <w:style w:type="paragraph" w:styleId="a9">
    <w:name w:val="Body Text Indent"/>
    <w:basedOn w:val="a"/>
    <w:link w:val="aa"/>
    <w:uiPriority w:val="99"/>
    <w:pPr>
      <w:ind w:left="5387" w:hanging="5387"/>
    </w:pPr>
    <w:rPr>
      <w:b/>
      <w:sz w:val="32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8"/>
    </w:rPr>
  </w:style>
  <w:style w:type="paragraph" w:styleId="ab">
    <w:name w:val="Body Text"/>
    <w:basedOn w:val="a"/>
    <w:link w:val="ac"/>
    <w:uiPriority w:val="99"/>
    <w:pPr>
      <w:ind w:right="141"/>
    </w:pPr>
    <w:rPr>
      <w:effect w:val="sparkle"/>
      <w:lang w:val="en-US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ind w:right="850"/>
    </w:pPr>
    <w:rPr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31">
    <w:name w:val="Body Text 3"/>
    <w:basedOn w:val="a"/>
    <w:link w:val="32"/>
    <w:uiPriority w:val="99"/>
    <w:pPr>
      <w:ind w:right="425"/>
    </w:p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Indent 2"/>
    <w:basedOn w:val="a"/>
    <w:link w:val="24"/>
    <w:uiPriority w:val="99"/>
    <w:pPr>
      <w:ind w:hanging="72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paragraph" w:styleId="33">
    <w:name w:val="Body Text Indent 3"/>
    <w:basedOn w:val="a"/>
    <w:link w:val="34"/>
    <w:uiPriority w:val="99"/>
    <w:pPr>
      <w:spacing w:line="360" w:lineRule="auto"/>
      <w:ind w:firstLine="851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</w:rPr>
  </w:style>
  <w:style w:type="paragraph" w:styleId="ad">
    <w:name w:val="Balloon Text"/>
    <w:basedOn w:val="a"/>
    <w:link w:val="ae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imes New Roman"/>
      <w:sz w:val="16"/>
    </w:rPr>
  </w:style>
  <w:style w:type="paragraph" w:customStyle="1" w:styleId="ConsPlusTitle">
    <w:name w:val="ConsPlusTitle"/>
    <w:rsid w:val="00B1302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Normal (Web)"/>
    <w:basedOn w:val="a"/>
    <w:uiPriority w:val="99"/>
    <w:rsid w:val="00FE4755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Заголовок"/>
    <w:basedOn w:val="a"/>
    <w:rsid w:val="002B6093"/>
    <w:pPr>
      <w:jc w:val="center"/>
    </w:pPr>
    <w:rPr>
      <w:b/>
      <w:bCs/>
      <w:szCs w:val="24"/>
    </w:rPr>
  </w:style>
  <w:style w:type="paragraph" w:customStyle="1" w:styleId="ConsPlusNormal">
    <w:name w:val="ConsPlusNormal"/>
    <w:rsid w:val="005C3F19"/>
    <w:pPr>
      <w:autoSpaceDE w:val="0"/>
      <w:autoSpaceDN w:val="0"/>
      <w:adjustRightInd w:val="0"/>
      <w:ind w:firstLine="720"/>
    </w:pPr>
    <w:rPr>
      <w:rFonts w:ascii="Arial" w:hAnsi="Arial" w:cs="Arial"/>
      <w:sz w:val="32"/>
      <w:szCs w:val="32"/>
    </w:rPr>
  </w:style>
  <w:style w:type="paragraph" w:customStyle="1" w:styleId="ConsNormal">
    <w:name w:val="ConsNormal"/>
    <w:rsid w:val="00BA5A03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Знак1"/>
    <w:basedOn w:val="a"/>
    <w:rsid w:val="00C040F5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af1">
    <w:name w:val="No Spacing"/>
    <w:uiPriority w:val="1"/>
    <w:rsid w:val="00DA4B74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DA4B74"/>
  </w:style>
  <w:style w:type="character" w:styleId="af2">
    <w:name w:val="Hyperlink"/>
    <w:basedOn w:val="a0"/>
    <w:uiPriority w:val="99"/>
    <w:rsid w:val="009947AE"/>
    <w:rPr>
      <w:rFonts w:cs="Times New Roman"/>
      <w:color w:val="0000FF"/>
      <w:u w:val="single"/>
    </w:rPr>
  </w:style>
  <w:style w:type="paragraph" w:customStyle="1" w:styleId="6">
    <w:name w:val="Знак6"/>
    <w:basedOn w:val="a"/>
    <w:rsid w:val="00BD437C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61">
    <w:name w:val="Знак61"/>
    <w:basedOn w:val="a"/>
    <w:rsid w:val="00E82927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character" w:customStyle="1" w:styleId="af3">
    <w:name w:val="Гипертекстовая ссылка"/>
    <w:uiPriority w:val="99"/>
    <w:rsid w:val="0056558A"/>
    <w:rPr>
      <w:b/>
      <w:color w:val="008000"/>
    </w:rPr>
  </w:style>
  <w:style w:type="paragraph" w:customStyle="1" w:styleId="s1">
    <w:name w:val="s_1"/>
    <w:basedOn w:val="a"/>
    <w:rsid w:val="0027523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7">
    <w:name w:val="Font Style17"/>
    <w:uiPriority w:val="99"/>
    <w:rsid w:val="00E41250"/>
    <w:rPr>
      <w:rFonts w:ascii="Times New Roman" w:hAnsi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722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E62A3"/>
    <w:rPr>
      <w:rFonts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722B4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Document Map"/>
    <w:basedOn w:val="a"/>
    <w:link w:val="a4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A4B74"/>
    <w:rPr>
      <w:rFonts w:cs="Times New Roman"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8"/>
    </w:rPr>
  </w:style>
  <w:style w:type="paragraph" w:styleId="a9">
    <w:name w:val="Body Text Indent"/>
    <w:basedOn w:val="a"/>
    <w:link w:val="aa"/>
    <w:uiPriority w:val="99"/>
    <w:pPr>
      <w:ind w:left="5387" w:hanging="5387"/>
    </w:pPr>
    <w:rPr>
      <w:b/>
      <w:sz w:val="32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8"/>
    </w:rPr>
  </w:style>
  <w:style w:type="paragraph" w:styleId="ab">
    <w:name w:val="Body Text"/>
    <w:basedOn w:val="a"/>
    <w:link w:val="ac"/>
    <w:uiPriority w:val="99"/>
    <w:pPr>
      <w:ind w:right="141"/>
    </w:pPr>
    <w:rPr>
      <w:effect w:val="sparkle"/>
      <w:lang w:val="en-US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ind w:right="850"/>
    </w:pPr>
    <w:rPr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31">
    <w:name w:val="Body Text 3"/>
    <w:basedOn w:val="a"/>
    <w:link w:val="32"/>
    <w:uiPriority w:val="99"/>
    <w:pPr>
      <w:ind w:right="425"/>
    </w:p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Indent 2"/>
    <w:basedOn w:val="a"/>
    <w:link w:val="24"/>
    <w:uiPriority w:val="99"/>
    <w:pPr>
      <w:ind w:hanging="720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paragraph" w:styleId="33">
    <w:name w:val="Body Text Indent 3"/>
    <w:basedOn w:val="a"/>
    <w:link w:val="34"/>
    <w:uiPriority w:val="99"/>
    <w:pPr>
      <w:spacing w:line="360" w:lineRule="auto"/>
      <w:ind w:firstLine="851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</w:rPr>
  </w:style>
  <w:style w:type="paragraph" w:styleId="ad">
    <w:name w:val="Balloon Text"/>
    <w:basedOn w:val="a"/>
    <w:link w:val="ae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imes New Roman"/>
      <w:sz w:val="16"/>
    </w:rPr>
  </w:style>
  <w:style w:type="paragraph" w:customStyle="1" w:styleId="ConsPlusTitle">
    <w:name w:val="ConsPlusTitle"/>
    <w:rsid w:val="00B1302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Normal (Web)"/>
    <w:basedOn w:val="a"/>
    <w:uiPriority w:val="99"/>
    <w:rsid w:val="00FE4755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Заголовок"/>
    <w:basedOn w:val="a"/>
    <w:rsid w:val="002B6093"/>
    <w:pPr>
      <w:jc w:val="center"/>
    </w:pPr>
    <w:rPr>
      <w:b/>
      <w:bCs/>
      <w:szCs w:val="24"/>
    </w:rPr>
  </w:style>
  <w:style w:type="paragraph" w:customStyle="1" w:styleId="ConsPlusNormal">
    <w:name w:val="ConsPlusNormal"/>
    <w:rsid w:val="005C3F19"/>
    <w:pPr>
      <w:autoSpaceDE w:val="0"/>
      <w:autoSpaceDN w:val="0"/>
      <w:adjustRightInd w:val="0"/>
      <w:ind w:firstLine="720"/>
    </w:pPr>
    <w:rPr>
      <w:rFonts w:ascii="Arial" w:hAnsi="Arial" w:cs="Arial"/>
      <w:sz w:val="32"/>
      <w:szCs w:val="32"/>
    </w:rPr>
  </w:style>
  <w:style w:type="paragraph" w:customStyle="1" w:styleId="ConsNormal">
    <w:name w:val="ConsNormal"/>
    <w:rsid w:val="00BA5A03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Знак1"/>
    <w:basedOn w:val="a"/>
    <w:rsid w:val="00C040F5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af1">
    <w:name w:val="No Spacing"/>
    <w:uiPriority w:val="1"/>
    <w:rsid w:val="00DA4B74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DA4B74"/>
  </w:style>
  <w:style w:type="character" w:styleId="af2">
    <w:name w:val="Hyperlink"/>
    <w:basedOn w:val="a0"/>
    <w:uiPriority w:val="99"/>
    <w:rsid w:val="009947AE"/>
    <w:rPr>
      <w:rFonts w:cs="Times New Roman"/>
      <w:color w:val="0000FF"/>
      <w:u w:val="single"/>
    </w:rPr>
  </w:style>
  <w:style w:type="paragraph" w:customStyle="1" w:styleId="6">
    <w:name w:val="Знак6"/>
    <w:basedOn w:val="a"/>
    <w:rsid w:val="00BD437C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61">
    <w:name w:val="Знак61"/>
    <w:basedOn w:val="a"/>
    <w:rsid w:val="00E82927"/>
    <w:pPr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character" w:customStyle="1" w:styleId="af3">
    <w:name w:val="Гипертекстовая ссылка"/>
    <w:uiPriority w:val="99"/>
    <w:rsid w:val="0056558A"/>
    <w:rPr>
      <w:b/>
      <w:color w:val="008000"/>
    </w:rPr>
  </w:style>
  <w:style w:type="paragraph" w:customStyle="1" w:styleId="s1">
    <w:name w:val="s_1"/>
    <w:basedOn w:val="a"/>
    <w:rsid w:val="0027523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7">
    <w:name w:val="Font Style17"/>
    <w:uiPriority w:val="99"/>
    <w:rsid w:val="00E41250"/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7250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7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7249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5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5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7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6</TotalTime>
  <Pages>7</Pages>
  <Words>1095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Беляков Иван Владимирович</cp:lastModifiedBy>
  <cp:revision>7</cp:revision>
  <cp:lastPrinted>2026-05-07T09:46:00Z</cp:lastPrinted>
  <dcterms:created xsi:type="dcterms:W3CDTF">2026-06-03T04:27:00Z</dcterms:created>
  <dcterms:modified xsi:type="dcterms:W3CDTF">2026-06-03T09:59:00Z</dcterms:modified>
</cp:coreProperties>
</file>