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D61547">
        <w:rPr>
          <w:rFonts w:eastAsiaTheme="minorHAnsi"/>
          <w:b/>
          <w:sz w:val="28"/>
          <w:szCs w:val="28"/>
          <w:lang w:eastAsia="en-US"/>
        </w:rPr>
        <w:t>13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D61547">
        <w:rPr>
          <w:rFonts w:eastAsiaTheme="minorHAnsi"/>
          <w:b/>
          <w:sz w:val="28"/>
          <w:szCs w:val="28"/>
          <w:lang w:eastAsia="en-US"/>
        </w:rPr>
        <w:t>7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D61547" w:rsidRPr="00FF7F17">
        <w:rPr>
          <w:bCs/>
          <w:szCs w:val="28"/>
        </w:rPr>
        <w:t>56:44:0201005:3420</w:t>
      </w:r>
      <w:r w:rsidR="00A84B2A" w:rsidRPr="00A84B2A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D61547" w:rsidRPr="00D61547" w:rsidRDefault="00A84B2A" w:rsidP="00D61547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D61547">
        <w:rPr>
          <w:szCs w:val="28"/>
        </w:rPr>
        <w:t>13</w:t>
      </w:r>
      <w:r w:rsidRPr="00A84B2A">
        <w:rPr>
          <w:szCs w:val="28"/>
        </w:rPr>
        <w:t>.0</w:t>
      </w:r>
      <w:r w:rsidR="00D61547">
        <w:rPr>
          <w:szCs w:val="28"/>
        </w:rPr>
        <w:t>7</w:t>
      </w:r>
      <w:r w:rsidRPr="00A84B2A">
        <w:rPr>
          <w:szCs w:val="28"/>
        </w:rPr>
        <w:t xml:space="preserve">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D61547" w:rsidRPr="00D61547">
        <w:rPr>
          <w:bCs/>
          <w:szCs w:val="28"/>
        </w:rPr>
        <w:t>56:44:0201005:3420</w:t>
      </w:r>
      <w:r w:rsidRPr="00A84B2A">
        <w:rPr>
          <w:szCs w:val="28"/>
        </w:rPr>
        <w:t xml:space="preserve"> </w:t>
      </w:r>
      <w:r w:rsidR="00D61547" w:rsidRPr="00D61547">
        <w:rPr>
          <w:szCs w:val="28"/>
        </w:rPr>
        <w:t xml:space="preserve">площадью 1189 +/- 12 </w:t>
      </w:r>
      <w:proofErr w:type="spellStart"/>
      <w:r w:rsidR="00D61547" w:rsidRPr="00D61547">
        <w:rPr>
          <w:szCs w:val="28"/>
        </w:rPr>
        <w:t>кв.м</w:t>
      </w:r>
      <w:proofErr w:type="spellEnd"/>
      <w:r w:rsidR="00D61547" w:rsidRPr="00D61547">
        <w:rPr>
          <w:szCs w:val="28"/>
        </w:rPr>
        <w:t>, местоположение: Российская Федерация, Оренбургская область, город Оренбург городской округ, город Оренбург, садоводческое некоммерческое товарищество «</w:t>
      </w:r>
      <w:proofErr w:type="spellStart"/>
      <w:r w:rsidR="00D61547" w:rsidRPr="00D61547">
        <w:rPr>
          <w:szCs w:val="28"/>
        </w:rPr>
        <w:t>Трансгаз</w:t>
      </w:r>
      <w:proofErr w:type="spellEnd"/>
      <w:r w:rsidR="00D61547" w:rsidRPr="00D61547">
        <w:rPr>
          <w:szCs w:val="28"/>
        </w:rPr>
        <w:t>», улица Западная, земельный участок № 91.</w:t>
      </w: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Запрашиваемый вид разрешенного использования земельного участка</w:t>
      </w:r>
      <w:r w:rsidRPr="00A84B2A">
        <w:rPr>
          <w:szCs w:val="28"/>
        </w:rPr>
        <w:br/>
        <w:t xml:space="preserve">с кадастровым номером </w:t>
      </w:r>
      <w:r w:rsidR="00D61547" w:rsidRPr="00D61547">
        <w:rPr>
          <w:bCs/>
          <w:szCs w:val="28"/>
        </w:rPr>
        <w:t>56:44:0201005:3420</w:t>
      </w:r>
      <w:r w:rsidRPr="00A84B2A">
        <w:rPr>
          <w:szCs w:val="28"/>
        </w:rPr>
        <w:t>:</w:t>
      </w:r>
    </w:p>
    <w:p w:rsidR="002A594F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  <w:bookmarkEnd w:id="0"/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Pr="003D3653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89B" w:rsidRDefault="0085689B">
      <w:r>
        <w:separator/>
      </w:r>
    </w:p>
  </w:endnote>
  <w:endnote w:type="continuationSeparator" w:id="0">
    <w:p w:rsidR="0085689B" w:rsidRDefault="0085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89B" w:rsidRDefault="0085689B">
      <w:r>
        <w:separator/>
      </w:r>
    </w:p>
  </w:footnote>
  <w:footnote w:type="continuationSeparator" w:id="0">
    <w:p w:rsidR="0085689B" w:rsidRDefault="00856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547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02B9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2E71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5689B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547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810AC-1800-4DCB-8FA1-0CF93BAB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168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24</cp:revision>
  <cp:lastPrinted>2025-09-02T10:33:00Z</cp:lastPrinted>
  <dcterms:created xsi:type="dcterms:W3CDTF">2025-02-04T08:32:00Z</dcterms:created>
  <dcterms:modified xsi:type="dcterms:W3CDTF">2026-07-10T07:08:00Z</dcterms:modified>
</cp:coreProperties>
</file>