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A9023" w14:textId="2FDF8DFD" w:rsidR="009934F7" w:rsidRPr="00AB61F5" w:rsidRDefault="0004183E" w:rsidP="00C06201">
      <w:pPr>
        <w:tabs>
          <w:tab w:val="left" w:pos="1140"/>
          <w:tab w:val="left" w:pos="12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35A0E4" wp14:editId="036A344B">
                <wp:simplePos x="0" y="0"/>
                <wp:positionH relativeFrom="column">
                  <wp:posOffset>-457200</wp:posOffset>
                </wp:positionH>
                <wp:positionV relativeFrom="paragraph">
                  <wp:posOffset>-502285</wp:posOffset>
                </wp:positionV>
                <wp:extent cx="3543300" cy="2510790"/>
                <wp:effectExtent l="0" t="0" r="0" b="3810"/>
                <wp:wrapNone/>
                <wp:docPr id="118535944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3300" cy="251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41F4F" w14:textId="77777777" w:rsidR="001403F3" w:rsidRDefault="001403F3" w:rsidP="009934F7">
                            <w:r>
                              <w:t xml:space="preserve">                                                                                   </w:t>
                            </w:r>
                          </w:p>
                          <w:p w14:paraId="0871C995" w14:textId="77777777" w:rsidR="001403F3" w:rsidRDefault="0004183E" w:rsidP="009934F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3E982E" wp14:editId="43610ED4">
                                  <wp:extent cx="533400" cy="66040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66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4F0F3B" w14:textId="77777777" w:rsidR="001403F3" w:rsidRPr="004E1AFC" w:rsidRDefault="001403F3" w:rsidP="009934F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4E1AFC">
                              <w:rPr>
                                <w:bCs/>
                                <w:sz w:val="36"/>
                                <w:szCs w:val="36"/>
                              </w:rPr>
                              <w:t>Оренбургский городской</w:t>
                            </w:r>
                          </w:p>
                          <w:p w14:paraId="44080374" w14:textId="77777777" w:rsidR="001403F3" w:rsidRPr="004E1AFC" w:rsidRDefault="001403F3" w:rsidP="009934F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4E1AFC">
                              <w:rPr>
                                <w:bCs/>
                                <w:sz w:val="36"/>
                                <w:szCs w:val="36"/>
                              </w:rPr>
                              <w:t>Совет</w:t>
                            </w:r>
                          </w:p>
                          <w:p w14:paraId="02795BC0" w14:textId="77777777" w:rsidR="001403F3" w:rsidRPr="004E1AFC" w:rsidRDefault="004E1AFC" w:rsidP="009934F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36"/>
                                <w:szCs w:val="36"/>
                              </w:rPr>
                              <w:t>Р</w:t>
                            </w:r>
                            <w:r w:rsidR="001403F3" w:rsidRPr="004E1AFC">
                              <w:rPr>
                                <w:bCs/>
                                <w:sz w:val="36"/>
                                <w:szCs w:val="36"/>
                              </w:rPr>
                              <w:t xml:space="preserve">ЕШЕНИЕ </w:t>
                            </w:r>
                          </w:p>
                          <w:p w14:paraId="04C189BA" w14:textId="77777777" w:rsidR="00FC0A8A" w:rsidRPr="00A217D9" w:rsidRDefault="004E1AFC" w:rsidP="004E1AFC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</w:t>
                            </w:r>
                          </w:p>
                          <w:p w14:paraId="0FCD6829" w14:textId="66855AC0" w:rsidR="001403F3" w:rsidRPr="00444FCA" w:rsidRDefault="00992E6F" w:rsidP="004E1AFC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AD5B48">
                              <w:rPr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bookmarkStart w:id="0" w:name="_GoBack"/>
                            <w:bookmarkEnd w:id="0"/>
                            <w:r w:rsidR="001403F3" w:rsidRPr="00AD4460">
                              <w:rPr>
                                <w:sz w:val="32"/>
                                <w:szCs w:val="32"/>
                              </w:rPr>
                              <w:t xml:space="preserve">от </w:t>
                            </w:r>
                            <w:r w:rsidR="00AD5B48">
                              <w:rPr>
                                <w:sz w:val="32"/>
                                <w:u w:val="single"/>
                              </w:rPr>
                              <w:t>04.06.2026</w:t>
                            </w:r>
                            <w:r w:rsidR="00AD5B48">
                              <w:rPr>
                                <w:sz w:val="32"/>
                              </w:rPr>
                              <w:t xml:space="preserve"> </w:t>
                            </w:r>
                            <w:r w:rsidR="00AD5B48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AD5B48">
                              <w:rPr>
                                <w:sz w:val="32"/>
                                <w:szCs w:val="32"/>
                                <w:u w:val="single"/>
                              </w:rPr>
                              <w:t>118</w:t>
                            </w:r>
                          </w:p>
                          <w:p w14:paraId="5621B139" w14:textId="77777777" w:rsidR="001403F3" w:rsidRDefault="001403F3" w:rsidP="009934F7">
                            <w:r>
                              <w:t xml:space="preserve">  </w:t>
                            </w:r>
                            <w:r>
                              <w:tab/>
                            </w:r>
                          </w:p>
                          <w:p w14:paraId="6598C319" w14:textId="77777777" w:rsidR="001403F3" w:rsidRDefault="001403F3" w:rsidP="009934F7"/>
                          <w:p w14:paraId="30817338" w14:textId="77777777" w:rsidR="001403F3" w:rsidRDefault="001403F3" w:rsidP="009934F7"/>
                          <w:p w14:paraId="712DFCB7" w14:textId="77777777" w:rsidR="001403F3" w:rsidRDefault="001403F3" w:rsidP="009934F7"/>
                          <w:p w14:paraId="0C44DC5D" w14:textId="77777777" w:rsidR="001403F3" w:rsidRDefault="001403F3" w:rsidP="009934F7"/>
                          <w:p w14:paraId="48C69435" w14:textId="77777777" w:rsidR="001403F3" w:rsidRDefault="001403F3" w:rsidP="009934F7"/>
                          <w:p w14:paraId="0530867B" w14:textId="77777777" w:rsidR="001403F3" w:rsidRDefault="001403F3" w:rsidP="009934F7"/>
                          <w:p w14:paraId="31A3CC44" w14:textId="77777777" w:rsidR="001403F3" w:rsidRDefault="001403F3" w:rsidP="009934F7"/>
                          <w:p w14:paraId="73E00D4A" w14:textId="77777777" w:rsidR="001403F3" w:rsidRDefault="001403F3" w:rsidP="009934F7"/>
                          <w:p w14:paraId="756ABFBF" w14:textId="77777777" w:rsidR="001403F3" w:rsidRDefault="001403F3" w:rsidP="009934F7"/>
                          <w:p w14:paraId="1B4B09EF" w14:textId="77777777" w:rsidR="001403F3" w:rsidRDefault="001403F3" w:rsidP="009934F7"/>
                          <w:p w14:paraId="28C8DFEE" w14:textId="77777777" w:rsidR="001403F3" w:rsidRDefault="001403F3" w:rsidP="009934F7"/>
                          <w:p w14:paraId="3D437997" w14:textId="77777777" w:rsidR="001403F3" w:rsidRDefault="001403F3" w:rsidP="009934F7"/>
                          <w:p w14:paraId="609C5E4F" w14:textId="77777777" w:rsidR="001403F3" w:rsidRDefault="001403F3" w:rsidP="009934F7"/>
                          <w:p w14:paraId="69DAEF56" w14:textId="77777777" w:rsidR="001403F3" w:rsidRDefault="001403F3" w:rsidP="009934F7"/>
                          <w:p w14:paraId="0F1CB300" w14:textId="77777777" w:rsidR="001403F3" w:rsidRDefault="001403F3" w:rsidP="009934F7"/>
                          <w:p w14:paraId="5B0BCB09" w14:textId="77777777" w:rsidR="001403F3" w:rsidRDefault="001403F3" w:rsidP="009934F7"/>
                          <w:p w14:paraId="6E78EF69" w14:textId="77777777" w:rsidR="001403F3" w:rsidRDefault="001403F3" w:rsidP="009934F7"/>
                          <w:p w14:paraId="30857280" w14:textId="77777777" w:rsidR="001403F3" w:rsidRDefault="001403F3" w:rsidP="009934F7"/>
                          <w:p w14:paraId="0A866CCC" w14:textId="77777777" w:rsidR="001403F3" w:rsidRDefault="001403F3" w:rsidP="009934F7"/>
                          <w:p w14:paraId="62088ED8" w14:textId="77777777" w:rsidR="001403F3" w:rsidRDefault="001403F3" w:rsidP="009934F7"/>
                          <w:p w14:paraId="7D5CF245" w14:textId="77777777" w:rsidR="001403F3" w:rsidRDefault="001403F3" w:rsidP="009934F7"/>
                          <w:p w14:paraId="71C7404B" w14:textId="77777777" w:rsidR="001403F3" w:rsidRDefault="001403F3" w:rsidP="009934F7"/>
                          <w:p w14:paraId="03FA676C" w14:textId="77777777" w:rsidR="001403F3" w:rsidRDefault="001403F3" w:rsidP="009934F7"/>
                          <w:p w14:paraId="385E5C8C" w14:textId="77777777" w:rsidR="001403F3" w:rsidRDefault="001403F3" w:rsidP="009934F7"/>
                          <w:p w14:paraId="1711372F" w14:textId="77777777" w:rsidR="001403F3" w:rsidRDefault="001403F3" w:rsidP="009934F7"/>
                          <w:p w14:paraId="0A7ED521" w14:textId="77777777" w:rsidR="001403F3" w:rsidRDefault="001403F3" w:rsidP="009934F7"/>
                          <w:p w14:paraId="3EC2F84E" w14:textId="77777777" w:rsidR="001403F3" w:rsidRDefault="001403F3" w:rsidP="009934F7"/>
                          <w:p w14:paraId="58BC8D58" w14:textId="77777777" w:rsidR="001403F3" w:rsidRDefault="001403F3" w:rsidP="009934F7"/>
                          <w:p w14:paraId="54874DF9" w14:textId="77777777" w:rsidR="001403F3" w:rsidRDefault="001403F3" w:rsidP="009934F7"/>
                          <w:p w14:paraId="65C71D99" w14:textId="77777777" w:rsidR="001403F3" w:rsidRDefault="001403F3" w:rsidP="009934F7"/>
                          <w:p w14:paraId="22C7761D" w14:textId="77777777" w:rsidR="001403F3" w:rsidRDefault="001403F3" w:rsidP="009934F7"/>
                          <w:p w14:paraId="590AEFDB" w14:textId="77777777" w:rsidR="001403F3" w:rsidRDefault="001403F3" w:rsidP="009934F7"/>
                          <w:p w14:paraId="13A07CAD" w14:textId="77777777" w:rsidR="001403F3" w:rsidRDefault="001403F3" w:rsidP="009934F7"/>
                          <w:p w14:paraId="0EDBC3B4" w14:textId="77777777" w:rsidR="001403F3" w:rsidRDefault="001403F3" w:rsidP="009934F7"/>
                          <w:p w14:paraId="1FEF957A" w14:textId="77777777" w:rsidR="001403F3" w:rsidRDefault="001403F3" w:rsidP="009934F7"/>
                          <w:p w14:paraId="45462EEE" w14:textId="77777777" w:rsidR="001403F3" w:rsidRDefault="001403F3" w:rsidP="009934F7"/>
                          <w:p w14:paraId="3083307C" w14:textId="77777777" w:rsidR="001403F3" w:rsidRDefault="001403F3" w:rsidP="009934F7"/>
                          <w:p w14:paraId="33E7DE96" w14:textId="77777777" w:rsidR="001403F3" w:rsidRDefault="001403F3" w:rsidP="009934F7"/>
                          <w:p w14:paraId="6152FCA7" w14:textId="77777777" w:rsidR="001403F3" w:rsidRDefault="001403F3" w:rsidP="009934F7"/>
                          <w:p w14:paraId="47B37C8B" w14:textId="77777777" w:rsidR="001403F3" w:rsidRDefault="001403F3" w:rsidP="009934F7"/>
                          <w:p w14:paraId="4BBDAD39" w14:textId="77777777" w:rsidR="001403F3" w:rsidRDefault="001403F3" w:rsidP="009934F7"/>
                          <w:p w14:paraId="46AB3D8C" w14:textId="77777777" w:rsidR="001403F3" w:rsidRDefault="001403F3" w:rsidP="009934F7"/>
                          <w:p w14:paraId="3264F588" w14:textId="77777777" w:rsidR="001403F3" w:rsidRDefault="001403F3" w:rsidP="009934F7"/>
                          <w:p w14:paraId="662C3BCB" w14:textId="77777777" w:rsidR="001403F3" w:rsidRDefault="001403F3" w:rsidP="009934F7"/>
                          <w:p w14:paraId="49FECF56" w14:textId="77777777" w:rsidR="001403F3" w:rsidRDefault="001403F3" w:rsidP="009934F7"/>
                          <w:p w14:paraId="4F64E1FE" w14:textId="77777777" w:rsidR="001403F3" w:rsidRDefault="001403F3" w:rsidP="009934F7"/>
                          <w:p w14:paraId="6C3EBF9D" w14:textId="77777777" w:rsidR="001403F3" w:rsidRDefault="001403F3" w:rsidP="009934F7"/>
                          <w:p w14:paraId="3E49CAEB" w14:textId="77777777" w:rsidR="001403F3" w:rsidRDefault="001403F3" w:rsidP="009934F7"/>
                          <w:p w14:paraId="2FFA6DF7" w14:textId="77777777" w:rsidR="001403F3" w:rsidRDefault="001403F3" w:rsidP="009934F7"/>
                          <w:p w14:paraId="35597958" w14:textId="77777777" w:rsidR="001403F3" w:rsidRDefault="001403F3" w:rsidP="009934F7"/>
                          <w:p w14:paraId="4490EBED" w14:textId="77777777" w:rsidR="001403F3" w:rsidRDefault="001403F3" w:rsidP="009934F7"/>
                          <w:p w14:paraId="06B7BD77" w14:textId="77777777" w:rsidR="001403F3" w:rsidRDefault="001403F3" w:rsidP="009934F7"/>
                          <w:p w14:paraId="51EC33F4" w14:textId="77777777" w:rsidR="001403F3" w:rsidRDefault="001403F3" w:rsidP="009934F7"/>
                          <w:p w14:paraId="6D91FA8B" w14:textId="77777777" w:rsidR="001403F3" w:rsidRDefault="001403F3" w:rsidP="009934F7"/>
                          <w:p w14:paraId="14459DB6" w14:textId="77777777" w:rsidR="001403F3" w:rsidRDefault="001403F3" w:rsidP="009934F7"/>
                          <w:p w14:paraId="4DC0024B" w14:textId="77777777" w:rsidR="001403F3" w:rsidRDefault="001403F3" w:rsidP="009934F7"/>
                          <w:p w14:paraId="5A24D368" w14:textId="77777777" w:rsidR="001403F3" w:rsidRDefault="001403F3" w:rsidP="009934F7"/>
                          <w:p w14:paraId="51CF26A7" w14:textId="77777777" w:rsidR="001403F3" w:rsidRDefault="001403F3" w:rsidP="009934F7"/>
                          <w:p w14:paraId="130AC7C3" w14:textId="77777777" w:rsidR="001403F3" w:rsidRDefault="001403F3" w:rsidP="009934F7"/>
                          <w:p w14:paraId="1F9E3751" w14:textId="77777777" w:rsidR="001403F3" w:rsidRDefault="001403F3" w:rsidP="009934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36pt;margin-top:-39.55pt;width:279pt;height:19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" strokecolor="white">
                <v:path arrowok="t"/>
                <v:textbox>
                  <w:txbxContent>
                    <w:p w14:paraId="18441F4F" w14:textId="77777777" w:rsidR="001403F3" w:rsidRDefault="001403F3" w:rsidP="009934F7">
                      <w:r>
                        <w:t xml:space="preserve">                                                                                   </w:t>
                      </w:r>
                    </w:p>
                    <w:p w14:paraId="0871C995" w14:textId="77777777" w:rsidR="001403F3" w:rsidRDefault="0004183E" w:rsidP="009934F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3E982E" wp14:editId="43610ED4">
                            <wp:extent cx="533400" cy="66040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66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4F0F3B" w14:textId="77777777" w:rsidR="001403F3" w:rsidRPr="004E1AFC" w:rsidRDefault="001403F3" w:rsidP="009934F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4E1AFC">
                        <w:rPr>
                          <w:bCs/>
                          <w:sz w:val="36"/>
                          <w:szCs w:val="36"/>
                        </w:rPr>
                        <w:t>Оренбургский городской</w:t>
                      </w:r>
                    </w:p>
                    <w:p w14:paraId="44080374" w14:textId="77777777" w:rsidR="001403F3" w:rsidRPr="004E1AFC" w:rsidRDefault="001403F3" w:rsidP="009934F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4E1AFC">
                        <w:rPr>
                          <w:bCs/>
                          <w:sz w:val="36"/>
                          <w:szCs w:val="36"/>
                        </w:rPr>
                        <w:t>Совет</w:t>
                      </w:r>
                    </w:p>
                    <w:p w14:paraId="02795BC0" w14:textId="77777777" w:rsidR="001403F3" w:rsidRPr="004E1AFC" w:rsidRDefault="004E1AFC" w:rsidP="009934F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Cs/>
                          <w:sz w:val="36"/>
                          <w:szCs w:val="36"/>
                        </w:rPr>
                        <w:t>Р</w:t>
                      </w:r>
                      <w:r w:rsidR="001403F3" w:rsidRPr="004E1AFC">
                        <w:rPr>
                          <w:bCs/>
                          <w:sz w:val="36"/>
                          <w:szCs w:val="36"/>
                        </w:rPr>
                        <w:t xml:space="preserve">ЕШЕНИЕ </w:t>
                      </w:r>
                    </w:p>
                    <w:p w14:paraId="04C189BA" w14:textId="77777777" w:rsidR="00FC0A8A" w:rsidRPr="00A217D9" w:rsidRDefault="004E1AFC" w:rsidP="004E1AFC">
                      <w:pPr>
                        <w:autoSpaceDE w:val="0"/>
                        <w:autoSpaceDN w:val="0"/>
                        <w:adjustRightInd w:val="0"/>
                        <w:ind w:right="45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  </w:t>
                      </w:r>
                    </w:p>
                    <w:p w14:paraId="0FCD6829" w14:textId="66855AC0" w:rsidR="001403F3" w:rsidRPr="00444FCA" w:rsidRDefault="00992E6F" w:rsidP="004E1AFC">
                      <w:pPr>
                        <w:autoSpaceDE w:val="0"/>
                        <w:autoSpaceDN w:val="0"/>
                        <w:adjustRightInd w:val="0"/>
                        <w:ind w:right="45"/>
                        <w:rPr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    </w:t>
                      </w:r>
                      <w:r w:rsidR="00AD5B48">
                        <w:rPr>
                          <w:sz w:val="32"/>
                          <w:szCs w:val="32"/>
                        </w:rPr>
                        <w:t xml:space="preserve">      </w:t>
                      </w:r>
                      <w:bookmarkStart w:id="1" w:name="_GoBack"/>
                      <w:bookmarkEnd w:id="1"/>
                      <w:r w:rsidR="001403F3" w:rsidRPr="00AD4460">
                        <w:rPr>
                          <w:sz w:val="32"/>
                          <w:szCs w:val="32"/>
                        </w:rPr>
                        <w:t xml:space="preserve">от </w:t>
                      </w:r>
                      <w:r w:rsidR="00AD5B48">
                        <w:rPr>
                          <w:sz w:val="32"/>
                          <w:u w:val="single"/>
                        </w:rPr>
                        <w:t>04.06.2026</w:t>
                      </w:r>
                      <w:r w:rsidR="00AD5B48">
                        <w:rPr>
                          <w:sz w:val="32"/>
                        </w:rPr>
                        <w:t xml:space="preserve"> </w:t>
                      </w:r>
                      <w:r w:rsidR="00AD5B48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AD5B48">
                        <w:rPr>
                          <w:sz w:val="32"/>
                          <w:szCs w:val="32"/>
                          <w:u w:val="single"/>
                        </w:rPr>
                        <w:t>118</w:t>
                      </w:r>
                    </w:p>
                    <w:p w14:paraId="5621B139" w14:textId="77777777" w:rsidR="001403F3" w:rsidRDefault="001403F3" w:rsidP="009934F7">
                      <w:r>
                        <w:t xml:space="preserve">  </w:t>
                      </w:r>
                      <w:r>
                        <w:tab/>
                      </w:r>
                    </w:p>
                    <w:p w14:paraId="6598C319" w14:textId="77777777" w:rsidR="001403F3" w:rsidRDefault="001403F3" w:rsidP="009934F7"/>
                    <w:p w14:paraId="30817338" w14:textId="77777777" w:rsidR="001403F3" w:rsidRDefault="001403F3" w:rsidP="009934F7"/>
                    <w:p w14:paraId="712DFCB7" w14:textId="77777777" w:rsidR="001403F3" w:rsidRDefault="001403F3" w:rsidP="009934F7"/>
                    <w:p w14:paraId="0C44DC5D" w14:textId="77777777" w:rsidR="001403F3" w:rsidRDefault="001403F3" w:rsidP="009934F7"/>
                    <w:p w14:paraId="48C69435" w14:textId="77777777" w:rsidR="001403F3" w:rsidRDefault="001403F3" w:rsidP="009934F7"/>
                    <w:p w14:paraId="0530867B" w14:textId="77777777" w:rsidR="001403F3" w:rsidRDefault="001403F3" w:rsidP="009934F7"/>
                    <w:p w14:paraId="31A3CC44" w14:textId="77777777" w:rsidR="001403F3" w:rsidRDefault="001403F3" w:rsidP="009934F7"/>
                    <w:p w14:paraId="73E00D4A" w14:textId="77777777" w:rsidR="001403F3" w:rsidRDefault="001403F3" w:rsidP="009934F7"/>
                    <w:p w14:paraId="756ABFBF" w14:textId="77777777" w:rsidR="001403F3" w:rsidRDefault="001403F3" w:rsidP="009934F7"/>
                    <w:p w14:paraId="1B4B09EF" w14:textId="77777777" w:rsidR="001403F3" w:rsidRDefault="001403F3" w:rsidP="009934F7"/>
                    <w:p w14:paraId="28C8DFEE" w14:textId="77777777" w:rsidR="001403F3" w:rsidRDefault="001403F3" w:rsidP="009934F7"/>
                    <w:p w14:paraId="3D437997" w14:textId="77777777" w:rsidR="001403F3" w:rsidRDefault="001403F3" w:rsidP="009934F7"/>
                    <w:p w14:paraId="609C5E4F" w14:textId="77777777" w:rsidR="001403F3" w:rsidRDefault="001403F3" w:rsidP="009934F7"/>
                    <w:p w14:paraId="69DAEF56" w14:textId="77777777" w:rsidR="001403F3" w:rsidRDefault="001403F3" w:rsidP="009934F7"/>
                    <w:p w14:paraId="0F1CB300" w14:textId="77777777" w:rsidR="001403F3" w:rsidRDefault="001403F3" w:rsidP="009934F7"/>
                    <w:p w14:paraId="5B0BCB09" w14:textId="77777777" w:rsidR="001403F3" w:rsidRDefault="001403F3" w:rsidP="009934F7"/>
                    <w:p w14:paraId="6E78EF69" w14:textId="77777777" w:rsidR="001403F3" w:rsidRDefault="001403F3" w:rsidP="009934F7"/>
                    <w:p w14:paraId="30857280" w14:textId="77777777" w:rsidR="001403F3" w:rsidRDefault="001403F3" w:rsidP="009934F7"/>
                    <w:p w14:paraId="0A866CCC" w14:textId="77777777" w:rsidR="001403F3" w:rsidRDefault="001403F3" w:rsidP="009934F7"/>
                    <w:p w14:paraId="62088ED8" w14:textId="77777777" w:rsidR="001403F3" w:rsidRDefault="001403F3" w:rsidP="009934F7"/>
                    <w:p w14:paraId="7D5CF245" w14:textId="77777777" w:rsidR="001403F3" w:rsidRDefault="001403F3" w:rsidP="009934F7"/>
                    <w:p w14:paraId="71C7404B" w14:textId="77777777" w:rsidR="001403F3" w:rsidRDefault="001403F3" w:rsidP="009934F7"/>
                    <w:p w14:paraId="03FA676C" w14:textId="77777777" w:rsidR="001403F3" w:rsidRDefault="001403F3" w:rsidP="009934F7"/>
                    <w:p w14:paraId="385E5C8C" w14:textId="77777777" w:rsidR="001403F3" w:rsidRDefault="001403F3" w:rsidP="009934F7"/>
                    <w:p w14:paraId="1711372F" w14:textId="77777777" w:rsidR="001403F3" w:rsidRDefault="001403F3" w:rsidP="009934F7"/>
                    <w:p w14:paraId="0A7ED521" w14:textId="77777777" w:rsidR="001403F3" w:rsidRDefault="001403F3" w:rsidP="009934F7"/>
                    <w:p w14:paraId="3EC2F84E" w14:textId="77777777" w:rsidR="001403F3" w:rsidRDefault="001403F3" w:rsidP="009934F7"/>
                    <w:p w14:paraId="58BC8D58" w14:textId="77777777" w:rsidR="001403F3" w:rsidRDefault="001403F3" w:rsidP="009934F7"/>
                    <w:p w14:paraId="54874DF9" w14:textId="77777777" w:rsidR="001403F3" w:rsidRDefault="001403F3" w:rsidP="009934F7"/>
                    <w:p w14:paraId="65C71D99" w14:textId="77777777" w:rsidR="001403F3" w:rsidRDefault="001403F3" w:rsidP="009934F7"/>
                    <w:p w14:paraId="22C7761D" w14:textId="77777777" w:rsidR="001403F3" w:rsidRDefault="001403F3" w:rsidP="009934F7"/>
                    <w:p w14:paraId="590AEFDB" w14:textId="77777777" w:rsidR="001403F3" w:rsidRDefault="001403F3" w:rsidP="009934F7"/>
                    <w:p w14:paraId="13A07CAD" w14:textId="77777777" w:rsidR="001403F3" w:rsidRDefault="001403F3" w:rsidP="009934F7"/>
                    <w:p w14:paraId="0EDBC3B4" w14:textId="77777777" w:rsidR="001403F3" w:rsidRDefault="001403F3" w:rsidP="009934F7"/>
                    <w:p w14:paraId="1FEF957A" w14:textId="77777777" w:rsidR="001403F3" w:rsidRDefault="001403F3" w:rsidP="009934F7"/>
                    <w:p w14:paraId="45462EEE" w14:textId="77777777" w:rsidR="001403F3" w:rsidRDefault="001403F3" w:rsidP="009934F7"/>
                    <w:p w14:paraId="3083307C" w14:textId="77777777" w:rsidR="001403F3" w:rsidRDefault="001403F3" w:rsidP="009934F7"/>
                    <w:p w14:paraId="33E7DE96" w14:textId="77777777" w:rsidR="001403F3" w:rsidRDefault="001403F3" w:rsidP="009934F7"/>
                    <w:p w14:paraId="6152FCA7" w14:textId="77777777" w:rsidR="001403F3" w:rsidRDefault="001403F3" w:rsidP="009934F7"/>
                    <w:p w14:paraId="47B37C8B" w14:textId="77777777" w:rsidR="001403F3" w:rsidRDefault="001403F3" w:rsidP="009934F7"/>
                    <w:p w14:paraId="4BBDAD39" w14:textId="77777777" w:rsidR="001403F3" w:rsidRDefault="001403F3" w:rsidP="009934F7"/>
                    <w:p w14:paraId="46AB3D8C" w14:textId="77777777" w:rsidR="001403F3" w:rsidRDefault="001403F3" w:rsidP="009934F7"/>
                    <w:p w14:paraId="3264F588" w14:textId="77777777" w:rsidR="001403F3" w:rsidRDefault="001403F3" w:rsidP="009934F7"/>
                    <w:p w14:paraId="662C3BCB" w14:textId="77777777" w:rsidR="001403F3" w:rsidRDefault="001403F3" w:rsidP="009934F7"/>
                    <w:p w14:paraId="49FECF56" w14:textId="77777777" w:rsidR="001403F3" w:rsidRDefault="001403F3" w:rsidP="009934F7"/>
                    <w:p w14:paraId="4F64E1FE" w14:textId="77777777" w:rsidR="001403F3" w:rsidRDefault="001403F3" w:rsidP="009934F7"/>
                    <w:p w14:paraId="6C3EBF9D" w14:textId="77777777" w:rsidR="001403F3" w:rsidRDefault="001403F3" w:rsidP="009934F7"/>
                    <w:p w14:paraId="3E49CAEB" w14:textId="77777777" w:rsidR="001403F3" w:rsidRDefault="001403F3" w:rsidP="009934F7"/>
                    <w:p w14:paraId="2FFA6DF7" w14:textId="77777777" w:rsidR="001403F3" w:rsidRDefault="001403F3" w:rsidP="009934F7"/>
                    <w:p w14:paraId="35597958" w14:textId="77777777" w:rsidR="001403F3" w:rsidRDefault="001403F3" w:rsidP="009934F7"/>
                    <w:p w14:paraId="4490EBED" w14:textId="77777777" w:rsidR="001403F3" w:rsidRDefault="001403F3" w:rsidP="009934F7"/>
                    <w:p w14:paraId="06B7BD77" w14:textId="77777777" w:rsidR="001403F3" w:rsidRDefault="001403F3" w:rsidP="009934F7"/>
                    <w:p w14:paraId="51EC33F4" w14:textId="77777777" w:rsidR="001403F3" w:rsidRDefault="001403F3" w:rsidP="009934F7"/>
                    <w:p w14:paraId="6D91FA8B" w14:textId="77777777" w:rsidR="001403F3" w:rsidRDefault="001403F3" w:rsidP="009934F7"/>
                    <w:p w14:paraId="14459DB6" w14:textId="77777777" w:rsidR="001403F3" w:rsidRDefault="001403F3" w:rsidP="009934F7"/>
                    <w:p w14:paraId="4DC0024B" w14:textId="77777777" w:rsidR="001403F3" w:rsidRDefault="001403F3" w:rsidP="009934F7"/>
                    <w:p w14:paraId="5A24D368" w14:textId="77777777" w:rsidR="001403F3" w:rsidRDefault="001403F3" w:rsidP="009934F7"/>
                    <w:p w14:paraId="51CF26A7" w14:textId="77777777" w:rsidR="001403F3" w:rsidRDefault="001403F3" w:rsidP="009934F7"/>
                    <w:p w14:paraId="130AC7C3" w14:textId="77777777" w:rsidR="001403F3" w:rsidRDefault="001403F3" w:rsidP="009934F7"/>
                    <w:p w14:paraId="1F9E3751" w14:textId="77777777" w:rsidR="001403F3" w:rsidRDefault="001403F3" w:rsidP="009934F7"/>
                  </w:txbxContent>
                </v:textbox>
              </v:rect>
            </w:pict>
          </mc:Fallback>
        </mc:AlternateContent>
      </w:r>
    </w:p>
    <w:p w14:paraId="43E882EE" w14:textId="77777777" w:rsidR="009934F7" w:rsidRDefault="009934F7" w:rsidP="009934F7">
      <w:pPr>
        <w:tabs>
          <w:tab w:val="left" w:pos="8205"/>
        </w:tabs>
      </w:pPr>
    </w:p>
    <w:p w14:paraId="49F3B3BC" w14:textId="77777777" w:rsidR="009934F7" w:rsidRPr="000C79A9" w:rsidRDefault="006C0167" w:rsidP="009934F7">
      <w:pPr>
        <w:tabs>
          <w:tab w:val="left" w:pos="7725"/>
        </w:tabs>
        <w:rPr>
          <w:b/>
        </w:rPr>
      </w:pPr>
      <w:r>
        <w:t xml:space="preserve">                                                                      </w:t>
      </w:r>
      <w:r w:rsidR="008B04F6">
        <w:t xml:space="preserve">    </w:t>
      </w:r>
      <w:r w:rsidR="000D1884">
        <w:t xml:space="preserve">                         </w:t>
      </w:r>
    </w:p>
    <w:p w14:paraId="254313E2" w14:textId="77777777" w:rsidR="009934F7" w:rsidRDefault="009934F7" w:rsidP="009934F7"/>
    <w:p w14:paraId="195E7DC0" w14:textId="77777777" w:rsidR="009934F7" w:rsidRDefault="009934F7" w:rsidP="00D36230">
      <w:pPr>
        <w:tabs>
          <w:tab w:val="left" w:pos="6804"/>
        </w:tabs>
      </w:pPr>
      <w:r>
        <w:tab/>
      </w:r>
      <w:r w:rsidR="00122CF1">
        <w:t xml:space="preserve"> </w:t>
      </w:r>
      <w:r w:rsidR="000963D3">
        <w:t xml:space="preserve"> </w:t>
      </w:r>
    </w:p>
    <w:p w14:paraId="590AEE83" w14:textId="77777777" w:rsidR="009934F7" w:rsidRPr="009934F7" w:rsidRDefault="009934F7" w:rsidP="009934F7"/>
    <w:p w14:paraId="136D0789" w14:textId="77777777" w:rsidR="009934F7" w:rsidRPr="009934F7" w:rsidRDefault="009934F7" w:rsidP="009934F7"/>
    <w:p w14:paraId="58C6D47B" w14:textId="77777777" w:rsidR="009934F7" w:rsidRPr="009934F7" w:rsidRDefault="009934F7" w:rsidP="009934F7"/>
    <w:p w14:paraId="5ED257FC" w14:textId="77777777" w:rsidR="009934F7" w:rsidRDefault="009934F7" w:rsidP="009934F7"/>
    <w:p w14:paraId="46864E91" w14:textId="77777777" w:rsidR="008E333C" w:rsidRDefault="008E333C" w:rsidP="009934F7"/>
    <w:tbl>
      <w:tblPr>
        <w:tblpPr w:leftFromText="180" w:rightFromText="180" w:vertAnchor="text" w:horzAnchor="margin" w:tblpYSpec="outside"/>
        <w:tblW w:w="0" w:type="auto"/>
        <w:tblBorders>
          <w:top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236"/>
        <w:gridCol w:w="3960"/>
        <w:gridCol w:w="282"/>
      </w:tblGrid>
      <w:tr w:rsidR="000942D8" w14:paraId="647131BE" w14:textId="77777777" w:rsidTr="000942D8">
        <w:trPr>
          <w:trHeight w:val="53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14:paraId="2980D95C" w14:textId="77777777" w:rsidR="000942D8" w:rsidRPr="00AF266B" w:rsidRDefault="000942D8" w:rsidP="000942D8">
            <w:pPr>
              <w:rPr>
                <w:color w:val="FFFFFF"/>
              </w:rPr>
            </w:pPr>
          </w:p>
        </w:tc>
        <w:tc>
          <w:tcPr>
            <w:tcW w:w="3960" w:type="dxa"/>
          </w:tcPr>
          <w:p w14:paraId="4F1F593D" w14:textId="77777777" w:rsidR="000942D8" w:rsidRDefault="000942D8" w:rsidP="000942D8"/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</w:tcPr>
          <w:p w14:paraId="00AF698F" w14:textId="77777777" w:rsidR="000942D8" w:rsidRDefault="000942D8" w:rsidP="000942D8"/>
        </w:tc>
      </w:tr>
    </w:tbl>
    <w:p w14:paraId="658E38F6" w14:textId="77777777" w:rsidR="000942D8" w:rsidRDefault="000942D8" w:rsidP="00A50D28">
      <w:pPr>
        <w:rPr>
          <w:szCs w:val="28"/>
        </w:rPr>
      </w:pPr>
    </w:p>
    <w:p w14:paraId="1C2C3319" w14:textId="77777777" w:rsidR="004E1AFC" w:rsidRDefault="0004183E" w:rsidP="00A217D9">
      <w:pPr>
        <w:ind w:right="5527"/>
        <w:jc w:val="both"/>
        <w:rPr>
          <w:szCs w:val="28"/>
        </w:rPr>
      </w:pPr>
      <w:r w:rsidRPr="0004183E">
        <w:rPr>
          <w:szCs w:val="28"/>
        </w:rPr>
        <w:t>Об утверждении Положения об административно-техническом управлении администрации города Оренбурга</w:t>
      </w:r>
    </w:p>
    <w:p w14:paraId="66B117FA" w14:textId="77777777" w:rsidR="0004183E" w:rsidRPr="00A217D9" w:rsidRDefault="0004183E" w:rsidP="0004183E">
      <w:pPr>
        <w:ind w:right="5527"/>
        <w:jc w:val="center"/>
        <w:rPr>
          <w:sz w:val="40"/>
          <w:szCs w:val="40"/>
        </w:rPr>
      </w:pPr>
    </w:p>
    <w:p w14:paraId="32F1C01E" w14:textId="6F9E924B" w:rsidR="004B0E2B" w:rsidRPr="004B0E2B" w:rsidRDefault="004B0E2B" w:rsidP="004B0E2B">
      <w:pPr>
        <w:widowControl w:val="0"/>
        <w:tabs>
          <w:tab w:val="left" w:pos="568"/>
          <w:tab w:val="left" w:pos="851"/>
          <w:tab w:val="left" w:pos="2133"/>
          <w:tab w:val="left" w:pos="2706"/>
          <w:tab w:val="left" w:pos="4328"/>
          <w:tab w:val="left" w:pos="4805"/>
          <w:tab w:val="left" w:pos="5453"/>
          <w:tab w:val="left" w:pos="7356"/>
          <w:tab w:val="left" w:pos="8602"/>
        </w:tabs>
        <w:spacing w:line="360" w:lineRule="auto"/>
        <w:ind w:right="-19" w:firstLine="680"/>
        <w:jc w:val="both"/>
        <w:rPr>
          <w:w w:val="101"/>
          <w:szCs w:val="28"/>
        </w:rPr>
      </w:pPr>
      <w:r w:rsidRPr="004B0E2B">
        <w:rPr>
          <w:spacing w:val="-1"/>
          <w:szCs w:val="28"/>
        </w:rPr>
        <w:t xml:space="preserve">На основании </w:t>
      </w:r>
      <w:hyperlink r:id="rId10" w:history="1">
        <w:r w:rsidRPr="004B0E2B">
          <w:rPr>
            <w:rStyle w:val="ad"/>
            <w:color w:val="auto"/>
            <w:spacing w:val="-1"/>
            <w:szCs w:val="28"/>
            <w:u w:val="none"/>
          </w:rPr>
          <w:t>статей 12</w:t>
        </w:r>
      </w:hyperlink>
      <w:r w:rsidRPr="004B0E2B">
        <w:rPr>
          <w:spacing w:val="-1"/>
          <w:szCs w:val="28"/>
        </w:rPr>
        <w:t xml:space="preserve">, </w:t>
      </w:r>
      <w:hyperlink r:id="rId11" w:history="1">
        <w:r w:rsidRPr="004B0E2B">
          <w:rPr>
            <w:rStyle w:val="ad"/>
            <w:color w:val="auto"/>
            <w:spacing w:val="-1"/>
            <w:szCs w:val="28"/>
            <w:u w:val="none"/>
          </w:rPr>
          <w:t>132</w:t>
        </w:r>
      </w:hyperlink>
      <w:r w:rsidRPr="004B0E2B">
        <w:rPr>
          <w:spacing w:val="-1"/>
          <w:szCs w:val="28"/>
        </w:rPr>
        <w:t xml:space="preserve"> Конституций Российской Федерации, </w:t>
      </w:r>
      <w:hyperlink r:id="rId12" w:history="1">
        <w:r w:rsidRPr="004B0E2B">
          <w:rPr>
            <w:rStyle w:val="ad"/>
            <w:color w:val="auto"/>
            <w:spacing w:val="-1"/>
            <w:szCs w:val="28"/>
            <w:u w:val="none"/>
          </w:rPr>
          <w:t>стат</w:t>
        </w:r>
        <w:r w:rsidR="008346B7">
          <w:rPr>
            <w:rStyle w:val="ad"/>
            <w:color w:val="auto"/>
            <w:spacing w:val="-1"/>
            <w:szCs w:val="28"/>
            <w:u w:val="none"/>
          </w:rPr>
          <w:t>ей</w:t>
        </w:r>
        <w:r w:rsidRPr="004B0E2B">
          <w:rPr>
            <w:rStyle w:val="ad"/>
            <w:color w:val="auto"/>
            <w:spacing w:val="-1"/>
            <w:szCs w:val="28"/>
            <w:u w:val="none"/>
          </w:rPr>
          <w:t xml:space="preserve"> </w:t>
        </w:r>
        <w:r w:rsidR="008346B7">
          <w:rPr>
            <w:rStyle w:val="ad"/>
            <w:color w:val="auto"/>
            <w:spacing w:val="-1"/>
            <w:szCs w:val="28"/>
            <w:u w:val="none"/>
          </w:rPr>
          <w:t>16,</w:t>
        </w:r>
      </w:hyperlink>
      <w:r w:rsidR="008346B7">
        <w:rPr>
          <w:rStyle w:val="ad"/>
          <w:color w:val="auto"/>
          <w:spacing w:val="-1"/>
          <w:szCs w:val="28"/>
          <w:u w:val="none"/>
        </w:rPr>
        <w:t xml:space="preserve"> 33</w:t>
      </w:r>
      <w:r w:rsidRPr="004B0E2B">
        <w:rPr>
          <w:spacing w:val="-1"/>
          <w:szCs w:val="28"/>
        </w:rPr>
        <w:t xml:space="preserve"> Федерального </w:t>
      </w:r>
      <w:hyperlink r:id="rId13" w:history="1">
        <w:r w:rsidRPr="004B0E2B">
          <w:rPr>
            <w:rStyle w:val="ad"/>
            <w:color w:val="auto"/>
            <w:spacing w:val="-1"/>
            <w:szCs w:val="28"/>
            <w:u w:val="none"/>
          </w:rPr>
          <w:t>закона</w:t>
        </w:r>
      </w:hyperlink>
      <w:r w:rsidRPr="004B0E2B">
        <w:rPr>
          <w:spacing w:val="-1"/>
          <w:szCs w:val="28"/>
        </w:rPr>
        <w:t xml:space="preserve"> от </w:t>
      </w:r>
      <w:r w:rsidR="008346B7">
        <w:rPr>
          <w:spacing w:val="-1"/>
          <w:szCs w:val="28"/>
        </w:rPr>
        <w:t>20</w:t>
      </w:r>
      <w:r w:rsidRPr="004B0E2B">
        <w:rPr>
          <w:spacing w:val="-1"/>
          <w:szCs w:val="28"/>
        </w:rPr>
        <w:t>.</w:t>
      </w:r>
      <w:r w:rsidR="008346B7">
        <w:rPr>
          <w:spacing w:val="-1"/>
          <w:szCs w:val="28"/>
        </w:rPr>
        <w:t>03</w:t>
      </w:r>
      <w:r w:rsidRPr="004B0E2B">
        <w:rPr>
          <w:spacing w:val="-1"/>
          <w:szCs w:val="28"/>
        </w:rPr>
        <w:t>.20</w:t>
      </w:r>
      <w:r w:rsidR="008346B7">
        <w:rPr>
          <w:spacing w:val="-1"/>
          <w:szCs w:val="28"/>
        </w:rPr>
        <w:t>25</w:t>
      </w:r>
      <w:r w:rsidRPr="004B0E2B">
        <w:rPr>
          <w:spacing w:val="-1"/>
          <w:szCs w:val="28"/>
        </w:rPr>
        <w:t xml:space="preserve"> № </w:t>
      </w:r>
      <w:r w:rsidR="008346B7">
        <w:rPr>
          <w:spacing w:val="-1"/>
          <w:szCs w:val="28"/>
        </w:rPr>
        <w:t>33</w:t>
      </w:r>
      <w:r w:rsidRPr="004B0E2B">
        <w:rPr>
          <w:spacing w:val="-1"/>
          <w:szCs w:val="28"/>
        </w:rPr>
        <w:t>-ФЗ «</w:t>
      </w:r>
      <w:r w:rsidR="008346B7" w:rsidRPr="008346B7">
        <w:rPr>
          <w:spacing w:val="-1"/>
          <w:szCs w:val="28"/>
        </w:rPr>
        <w:t>Об общих принципах организации местного самоуправления в единой системе публичной власти</w:t>
      </w:r>
      <w:r w:rsidRPr="004B0E2B">
        <w:rPr>
          <w:spacing w:val="-1"/>
          <w:szCs w:val="28"/>
        </w:rPr>
        <w:t xml:space="preserve">», руководствуясь </w:t>
      </w:r>
      <w:hyperlink r:id="rId14" w:history="1">
        <w:r w:rsidRPr="004B0E2B">
          <w:rPr>
            <w:rStyle w:val="ad"/>
            <w:color w:val="auto"/>
            <w:spacing w:val="-1"/>
            <w:szCs w:val="28"/>
            <w:u w:val="none"/>
          </w:rPr>
          <w:t>частью 3 статьи 27</w:t>
        </w:r>
      </w:hyperlink>
      <w:r w:rsidRPr="004B0E2B">
        <w:rPr>
          <w:spacing w:val="-1"/>
          <w:szCs w:val="28"/>
        </w:rPr>
        <w:t xml:space="preserve">, </w:t>
      </w:r>
      <w:hyperlink r:id="rId15" w:history="1">
        <w:r w:rsidRPr="004B0E2B">
          <w:rPr>
            <w:rStyle w:val="ad"/>
            <w:color w:val="auto"/>
            <w:spacing w:val="-1"/>
            <w:szCs w:val="28"/>
            <w:u w:val="none"/>
          </w:rPr>
          <w:t>частью 4 статьи 36</w:t>
        </w:r>
      </w:hyperlink>
      <w:r w:rsidRPr="004B0E2B">
        <w:rPr>
          <w:spacing w:val="-1"/>
          <w:szCs w:val="28"/>
        </w:rPr>
        <w:t xml:space="preserve"> Устава муниципального образования «город Оренбург», принятого </w:t>
      </w:r>
      <w:hyperlink r:id="rId16" w:history="1">
        <w:r w:rsidRPr="004B0E2B">
          <w:rPr>
            <w:rStyle w:val="ad"/>
            <w:color w:val="auto"/>
            <w:spacing w:val="-1"/>
            <w:szCs w:val="28"/>
            <w:u w:val="none"/>
          </w:rPr>
          <w:t>решением</w:t>
        </w:r>
      </w:hyperlink>
      <w:r w:rsidRPr="004B0E2B">
        <w:rPr>
          <w:spacing w:val="-1"/>
          <w:szCs w:val="28"/>
        </w:rPr>
        <w:t xml:space="preserve"> Оренбургского городского Совета от </w:t>
      </w:r>
      <w:r w:rsidRPr="008346B7">
        <w:rPr>
          <w:spacing w:val="-1"/>
          <w:szCs w:val="28"/>
        </w:rPr>
        <w:t>28.04.2015 № 1015</w:t>
      </w:r>
      <w:r w:rsidRPr="004B0E2B">
        <w:rPr>
          <w:spacing w:val="-1"/>
          <w:szCs w:val="28"/>
        </w:rPr>
        <w:t>,</w:t>
      </w:r>
      <w:r w:rsidR="00A217D9">
        <w:rPr>
          <w:spacing w:val="-1"/>
          <w:szCs w:val="28"/>
        </w:rPr>
        <w:t xml:space="preserve"> </w:t>
      </w:r>
      <w:hyperlink r:id="rId17" w:history="1">
        <w:r w:rsidR="00A217D9" w:rsidRPr="00DF35BC">
          <w:rPr>
            <w:szCs w:val="28"/>
          </w:rPr>
          <w:t>решением</w:t>
        </w:r>
      </w:hyperlink>
      <w:r w:rsidR="00A217D9" w:rsidRPr="00DF35BC">
        <w:rPr>
          <w:szCs w:val="28"/>
        </w:rPr>
        <w:t xml:space="preserve"> Оренбургского городского Совета </w:t>
      </w:r>
      <w:r w:rsidR="00A217D9">
        <w:rPr>
          <w:szCs w:val="28"/>
        </w:rPr>
        <w:br/>
      </w:r>
      <w:r w:rsidR="00A217D9" w:rsidRPr="00DF35BC">
        <w:rPr>
          <w:szCs w:val="28"/>
        </w:rPr>
        <w:t>от 11.10.2019 № 757 «Об утверждении структуры Администрации города Оренбурга»</w:t>
      </w:r>
      <w:r w:rsidR="00A217D9">
        <w:rPr>
          <w:szCs w:val="28"/>
        </w:rPr>
        <w:t>,</w:t>
      </w:r>
      <w:r w:rsidRPr="004B0E2B">
        <w:rPr>
          <w:spacing w:val="-1"/>
          <w:szCs w:val="28"/>
        </w:rPr>
        <w:t xml:space="preserve"> Оренбургский городской Совет </w:t>
      </w:r>
      <w:r w:rsidRPr="004B0E2B">
        <w:rPr>
          <w:szCs w:val="28"/>
        </w:rPr>
        <w:t>РЕШИЛ</w:t>
      </w:r>
      <w:r w:rsidRPr="004B0E2B">
        <w:rPr>
          <w:w w:val="101"/>
          <w:szCs w:val="28"/>
        </w:rPr>
        <w:t>:</w:t>
      </w:r>
    </w:p>
    <w:p w14:paraId="7F6400C2" w14:textId="77777777" w:rsidR="004B0E2B" w:rsidRPr="002949D9" w:rsidRDefault="004B0E2B" w:rsidP="004B0E2B">
      <w:pPr>
        <w:autoSpaceDE w:val="0"/>
        <w:autoSpaceDN w:val="0"/>
        <w:adjustRightInd w:val="0"/>
        <w:spacing w:line="360" w:lineRule="auto"/>
        <w:ind w:firstLine="680"/>
        <w:jc w:val="both"/>
        <w:rPr>
          <w:szCs w:val="28"/>
        </w:rPr>
      </w:pPr>
      <w:r w:rsidRPr="004B0E2B">
        <w:rPr>
          <w:szCs w:val="28"/>
        </w:rPr>
        <w:t>1.</w:t>
      </w:r>
      <w:r w:rsidRPr="004B0E2B">
        <w:rPr>
          <w:spacing w:val="16"/>
          <w:szCs w:val="28"/>
        </w:rPr>
        <w:t xml:space="preserve"> </w:t>
      </w:r>
      <w:r w:rsidR="0004183E" w:rsidRPr="0004183E">
        <w:rPr>
          <w:szCs w:val="28"/>
        </w:rPr>
        <w:t>Утвердить Положение об административно-техническом управлении администрации города Оренбурга согласно приложению</w:t>
      </w:r>
      <w:r w:rsidRPr="002949D9">
        <w:rPr>
          <w:szCs w:val="28"/>
        </w:rPr>
        <w:t>.</w:t>
      </w:r>
    </w:p>
    <w:p w14:paraId="3A7E05B8" w14:textId="77777777" w:rsidR="004B0E2B" w:rsidRPr="002949D9" w:rsidRDefault="004B0E2B" w:rsidP="004B0E2B">
      <w:pPr>
        <w:widowControl w:val="0"/>
        <w:tabs>
          <w:tab w:val="left" w:pos="851"/>
        </w:tabs>
        <w:spacing w:line="360" w:lineRule="auto"/>
        <w:ind w:right="-62" w:firstLine="680"/>
        <w:jc w:val="both"/>
        <w:rPr>
          <w:szCs w:val="28"/>
        </w:rPr>
      </w:pPr>
      <w:r w:rsidRPr="002949D9">
        <w:rPr>
          <w:szCs w:val="28"/>
        </w:rPr>
        <w:t>2. Установить, что настоящее решение Совета вступает в силу после его официального опубликования.</w:t>
      </w:r>
    </w:p>
    <w:p w14:paraId="0FAE2542" w14:textId="77777777" w:rsidR="004B0E2B" w:rsidRPr="002949D9" w:rsidRDefault="004B0E2B" w:rsidP="004B0E2B">
      <w:pPr>
        <w:widowControl w:val="0"/>
        <w:tabs>
          <w:tab w:val="left" w:pos="851"/>
        </w:tabs>
        <w:spacing w:line="360" w:lineRule="auto"/>
        <w:ind w:right="-62" w:firstLine="680"/>
        <w:jc w:val="both"/>
        <w:rPr>
          <w:szCs w:val="28"/>
        </w:rPr>
      </w:pPr>
      <w:r w:rsidRPr="002949D9">
        <w:rPr>
          <w:szCs w:val="28"/>
        </w:rPr>
        <w:t xml:space="preserve">3. Поручить организацию исполнения настоящего решения Совета </w:t>
      </w:r>
      <w:r w:rsidRPr="002949D9">
        <w:rPr>
          <w:szCs w:val="28"/>
        </w:rPr>
        <w:br/>
        <w:t>Главе города Оренбурга.</w:t>
      </w:r>
    </w:p>
    <w:p w14:paraId="26D81E68" w14:textId="77777777" w:rsidR="004B0E2B" w:rsidRDefault="004B0E2B" w:rsidP="004B0E2B">
      <w:pPr>
        <w:pStyle w:val="ConsPlusNormal"/>
        <w:tabs>
          <w:tab w:val="left" w:pos="851"/>
          <w:tab w:val="left" w:pos="993"/>
          <w:tab w:val="left" w:pos="1134"/>
        </w:tabs>
        <w:spacing w:line="360" w:lineRule="auto"/>
        <w:ind w:firstLine="680"/>
        <w:jc w:val="both"/>
      </w:pPr>
      <w:r w:rsidRPr="002949D9">
        <w:t xml:space="preserve">4. Возложить контроль за исполнением настоящего решения Совета </w:t>
      </w:r>
      <w:r w:rsidRPr="002949D9">
        <w:br/>
        <w:t xml:space="preserve">на председателя постоянного депутатского комитета по местному </w:t>
      </w:r>
      <w:r>
        <w:t>самоуправлению и правотворчеству.</w:t>
      </w:r>
    </w:p>
    <w:p w14:paraId="4C1355EB" w14:textId="77777777" w:rsidR="004B0E2B" w:rsidRDefault="004B0E2B" w:rsidP="00A217D9">
      <w:pPr>
        <w:tabs>
          <w:tab w:val="left" w:pos="851"/>
        </w:tabs>
        <w:spacing w:line="360" w:lineRule="auto"/>
        <w:ind w:firstLine="567"/>
        <w:rPr>
          <w:szCs w:val="28"/>
        </w:rPr>
      </w:pPr>
    </w:p>
    <w:p w14:paraId="1CD405EB" w14:textId="77777777" w:rsidR="004B0E2B" w:rsidRDefault="004B0E2B" w:rsidP="00A217D9">
      <w:pPr>
        <w:spacing w:line="360" w:lineRule="auto"/>
        <w:rPr>
          <w:szCs w:val="28"/>
        </w:rPr>
      </w:pPr>
      <w:r>
        <w:rPr>
          <w:szCs w:val="28"/>
        </w:rPr>
        <w:t xml:space="preserve">Председатель </w:t>
      </w:r>
    </w:p>
    <w:p w14:paraId="0CF3D148" w14:textId="6B7B26A9" w:rsidR="002B7813" w:rsidRDefault="004B0E2B" w:rsidP="00A217D9">
      <w:pPr>
        <w:autoSpaceDE w:val="0"/>
        <w:autoSpaceDN w:val="0"/>
        <w:adjustRightInd w:val="0"/>
        <w:spacing w:line="360" w:lineRule="auto"/>
        <w:jc w:val="both"/>
        <w:outlineLvl w:val="0"/>
        <w:rPr>
          <w:szCs w:val="28"/>
        </w:rPr>
      </w:pPr>
      <w:r>
        <w:rPr>
          <w:szCs w:val="28"/>
        </w:rPr>
        <w:t xml:space="preserve">Оренбургского городского Совета                                                      </w:t>
      </w:r>
      <w:r w:rsidR="008346B7">
        <w:rPr>
          <w:szCs w:val="28"/>
        </w:rPr>
        <w:t xml:space="preserve">     </w:t>
      </w:r>
      <w:r>
        <w:rPr>
          <w:szCs w:val="28"/>
        </w:rPr>
        <w:t xml:space="preserve"> С.А. Бабин</w:t>
      </w:r>
    </w:p>
    <w:p w14:paraId="1EB4DD57" w14:textId="77777777" w:rsidR="00ED5CDD" w:rsidRPr="00ED5CDD" w:rsidRDefault="00ED5CDD" w:rsidP="00ED5CDD">
      <w:pPr>
        <w:widowControl w:val="0"/>
        <w:tabs>
          <w:tab w:val="left" w:pos="7513"/>
          <w:tab w:val="left" w:pos="8222"/>
          <w:tab w:val="left" w:pos="10206"/>
        </w:tabs>
        <w:spacing w:line="239" w:lineRule="auto"/>
        <w:ind w:left="6480" w:right="4"/>
        <w:rPr>
          <w:szCs w:val="28"/>
        </w:rPr>
      </w:pPr>
      <w:r w:rsidRPr="00ED5CDD">
        <w:rPr>
          <w:szCs w:val="28"/>
        </w:rPr>
        <w:lastRenderedPageBreak/>
        <w:t xml:space="preserve">Приложение </w:t>
      </w:r>
    </w:p>
    <w:p w14:paraId="1B9C12F9" w14:textId="77777777" w:rsidR="00ED5CDD" w:rsidRPr="00ED5CDD" w:rsidRDefault="00ED5CDD" w:rsidP="00ED5CDD">
      <w:pPr>
        <w:widowControl w:val="0"/>
        <w:tabs>
          <w:tab w:val="left" w:pos="7513"/>
          <w:tab w:val="left" w:pos="8222"/>
          <w:tab w:val="left" w:pos="10206"/>
        </w:tabs>
        <w:spacing w:line="239" w:lineRule="auto"/>
        <w:ind w:left="6480" w:right="4"/>
        <w:rPr>
          <w:szCs w:val="28"/>
        </w:rPr>
      </w:pPr>
      <w:r w:rsidRPr="00ED5CDD">
        <w:rPr>
          <w:szCs w:val="28"/>
        </w:rPr>
        <w:t>к решению Совета</w:t>
      </w:r>
    </w:p>
    <w:p w14:paraId="4D908F0E" w14:textId="59C1451D" w:rsidR="00ED5CDD" w:rsidRPr="00ED5CDD" w:rsidRDefault="00ED5CDD" w:rsidP="00ED5CDD">
      <w:pPr>
        <w:widowControl w:val="0"/>
        <w:tabs>
          <w:tab w:val="left" w:pos="7513"/>
          <w:tab w:val="left" w:pos="8222"/>
          <w:tab w:val="left" w:pos="10206"/>
        </w:tabs>
        <w:spacing w:line="239" w:lineRule="auto"/>
        <w:ind w:left="6480" w:right="4"/>
        <w:rPr>
          <w:szCs w:val="28"/>
        </w:rPr>
      </w:pPr>
      <w:r w:rsidRPr="00ED5CDD">
        <w:rPr>
          <w:szCs w:val="28"/>
        </w:rPr>
        <w:t xml:space="preserve">от </w:t>
      </w:r>
      <w:r w:rsidR="00AD5B48" w:rsidRPr="00AD5B48">
        <w:rPr>
          <w:szCs w:val="28"/>
          <w:u w:val="single"/>
        </w:rPr>
        <w:t>04.06.2026</w:t>
      </w:r>
      <w:r w:rsidR="00AD5B48" w:rsidRPr="00AD5B48">
        <w:rPr>
          <w:szCs w:val="28"/>
        </w:rPr>
        <w:t xml:space="preserve"> № </w:t>
      </w:r>
      <w:r w:rsidR="00AD5B48" w:rsidRPr="00AD5B48">
        <w:rPr>
          <w:szCs w:val="28"/>
          <w:u w:val="single"/>
        </w:rPr>
        <w:t>118</w:t>
      </w:r>
    </w:p>
    <w:p w14:paraId="3DCCF98E" w14:textId="77777777" w:rsidR="00ED5CDD" w:rsidRPr="00ED5CDD" w:rsidRDefault="00ED5CDD" w:rsidP="00ED5CDD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contextualSpacing/>
        <w:jc w:val="center"/>
        <w:rPr>
          <w:szCs w:val="28"/>
        </w:rPr>
      </w:pPr>
    </w:p>
    <w:p w14:paraId="7B8EA4E2" w14:textId="77777777" w:rsidR="00ED5CDD" w:rsidRPr="00ED5CDD" w:rsidRDefault="00ED5CDD" w:rsidP="00ED5CDD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contextualSpacing/>
        <w:jc w:val="center"/>
        <w:rPr>
          <w:szCs w:val="28"/>
        </w:rPr>
      </w:pPr>
    </w:p>
    <w:p w14:paraId="2A586C50" w14:textId="77777777" w:rsidR="00ED5CDD" w:rsidRPr="00ED5CDD" w:rsidRDefault="00ED5CDD" w:rsidP="00ED5CDD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center"/>
        <w:rPr>
          <w:szCs w:val="28"/>
        </w:rPr>
      </w:pPr>
      <w:r w:rsidRPr="00ED5CDD">
        <w:rPr>
          <w:szCs w:val="28"/>
        </w:rPr>
        <w:t xml:space="preserve">Положение </w:t>
      </w:r>
    </w:p>
    <w:p w14:paraId="1D3FF66E" w14:textId="77777777" w:rsidR="00ED5CDD" w:rsidRPr="00ED5CDD" w:rsidRDefault="00ED5CDD" w:rsidP="00ED5CDD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center"/>
        <w:rPr>
          <w:szCs w:val="28"/>
        </w:rPr>
      </w:pPr>
      <w:r w:rsidRPr="00ED5CDD">
        <w:rPr>
          <w:szCs w:val="28"/>
        </w:rPr>
        <w:t xml:space="preserve">об административно – техническом управлении </w:t>
      </w:r>
    </w:p>
    <w:p w14:paraId="39DDAABC" w14:textId="77777777" w:rsidR="00ED5CDD" w:rsidRPr="00ED5CDD" w:rsidRDefault="00ED5CDD" w:rsidP="00ED5CDD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center"/>
        <w:rPr>
          <w:b/>
          <w:szCs w:val="28"/>
        </w:rPr>
      </w:pPr>
      <w:r w:rsidRPr="00ED5CDD">
        <w:rPr>
          <w:szCs w:val="28"/>
        </w:rPr>
        <w:t xml:space="preserve">администрации города Оренбурга </w:t>
      </w:r>
    </w:p>
    <w:p w14:paraId="7A50050F" w14:textId="77777777" w:rsidR="00ED5CDD" w:rsidRDefault="00ED5CDD" w:rsidP="00ED5CDD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1FBE36FB" w14:textId="77777777" w:rsidR="00ED5CDD" w:rsidRPr="00ED5CDD" w:rsidRDefault="00ED5CDD" w:rsidP="00ED5CDD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6ADEFE11" w14:textId="77777777" w:rsidR="00ED5CDD" w:rsidRPr="00ED5CDD" w:rsidRDefault="00ED5CDD" w:rsidP="00ED5CDD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ED5CDD">
        <w:rPr>
          <w:bCs/>
          <w:szCs w:val="28"/>
        </w:rPr>
        <w:t>1. Общие положения</w:t>
      </w:r>
    </w:p>
    <w:p w14:paraId="07C5C87E" w14:textId="77777777" w:rsidR="00ED5CDD" w:rsidRPr="00ED5CDD" w:rsidRDefault="00ED5CDD" w:rsidP="00ED5CDD">
      <w:pPr>
        <w:autoSpaceDE w:val="0"/>
        <w:autoSpaceDN w:val="0"/>
        <w:adjustRightInd w:val="0"/>
        <w:jc w:val="both"/>
        <w:rPr>
          <w:szCs w:val="28"/>
        </w:rPr>
      </w:pPr>
    </w:p>
    <w:p w14:paraId="49A9360E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1.1. Административно – техническое управление администрации города Оренбурга (далее - управление) является отраслевым (функциональным) органом Администрации города Оренбурга и находится в непосредственном подчинении Главы города Оренбурга.</w:t>
      </w:r>
    </w:p>
    <w:p w14:paraId="7B8B9E55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 xml:space="preserve">1.2. </w:t>
      </w:r>
      <w:proofErr w:type="gramStart"/>
      <w:r w:rsidRPr="00ED5CDD">
        <w:rPr>
          <w:szCs w:val="28"/>
        </w:rPr>
        <w:t xml:space="preserve">Управление руководствуется в своей деятельности общепризнанными принципами и нормами международного права, международными договорами Российской Федерации, </w:t>
      </w:r>
      <w:hyperlink r:id="rId18" w:history="1">
        <w:r w:rsidRPr="00ED5CDD">
          <w:rPr>
            <w:szCs w:val="28"/>
          </w:rPr>
          <w:t>Конституцией</w:t>
        </w:r>
      </w:hyperlink>
      <w:r w:rsidRPr="00ED5CDD">
        <w:rPr>
          <w:szCs w:val="28"/>
        </w:rPr>
        <w:t xml:space="preserve"> Российской Федерации, федеральными конституционными законами, федеральными законами, издаваемыми                 в соответствии с ними иными нормативными правовыми актами Российской Федерации (указы и распоряжения Президента Российской Федерации, постановления и распоряжения Правительства Российской Федерации, иные нормативные правовые акты федеральных органов исполнительной власти), </w:t>
      </w:r>
      <w:hyperlink r:id="rId19" w:history="1">
        <w:r w:rsidRPr="00ED5CDD">
          <w:rPr>
            <w:szCs w:val="28"/>
          </w:rPr>
          <w:t>Уставом</w:t>
        </w:r>
      </w:hyperlink>
      <w:r w:rsidRPr="00ED5CDD">
        <w:rPr>
          <w:szCs w:val="28"/>
        </w:rPr>
        <w:t xml:space="preserve"> (Основным Законом), законами и иными</w:t>
      </w:r>
      <w:proofErr w:type="gramEnd"/>
      <w:r w:rsidRPr="00ED5CDD">
        <w:rPr>
          <w:szCs w:val="28"/>
        </w:rPr>
        <w:t xml:space="preserve"> нормативными правовыми актами Оренбургской области, </w:t>
      </w:r>
      <w:hyperlink r:id="rId20" w:history="1">
        <w:r w:rsidRPr="00ED5CDD">
          <w:rPr>
            <w:szCs w:val="28"/>
          </w:rPr>
          <w:t>Уставом</w:t>
        </w:r>
      </w:hyperlink>
      <w:r w:rsidRPr="00ED5CDD">
        <w:rPr>
          <w:szCs w:val="28"/>
        </w:rPr>
        <w:t xml:space="preserve"> муниципального образования «город Оренбург», решениями, принятыми на местных референдумах, и иными муниципальными правовыми актами, а также настоящим Положением.</w:t>
      </w:r>
    </w:p>
    <w:p w14:paraId="36462E9F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D775A76" w14:textId="77777777" w:rsidR="00ED5CDD" w:rsidRPr="00ED5CDD" w:rsidRDefault="00ED5CDD" w:rsidP="00ED5CDD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ED5CDD">
        <w:rPr>
          <w:bCs/>
          <w:szCs w:val="28"/>
        </w:rPr>
        <w:t>2. Полномочия (функции) управления</w:t>
      </w:r>
    </w:p>
    <w:p w14:paraId="26D62C66" w14:textId="77777777" w:rsidR="00ED5CDD" w:rsidRPr="00ED5CDD" w:rsidRDefault="00ED5CDD" w:rsidP="00ED5CDD">
      <w:pPr>
        <w:autoSpaceDE w:val="0"/>
        <w:autoSpaceDN w:val="0"/>
        <w:adjustRightInd w:val="0"/>
        <w:jc w:val="both"/>
        <w:rPr>
          <w:szCs w:val="28"/>
        </w:rPr>
      </w:pPr>
    </w:p>
    <w:p w14:paraId="0171FC22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 xml:space="preserve">2.1. Управление обеспечивает исполнение мероприятий по выявлению, фиксации и документированию нарушений в сфере благоустройства, комфортной городской среды территории муниципального образования «город Оренбург», взаимодействию с административной комиссией городского округа </w:t>
      </w:r>
      <w:r w:rsidRPr="00ED5CDD">
        <w:rPr>
          <w:szCs w:val="28"/>
        </w:rPr>
        <w:lastRenderedPageBreak/>
        <w:t>муниципального образования «город Оренбург» и административными комиссиями районов муниципального образования «город Оренбург» (далее – административные комиссии) и выполняет следующие полномочия (функции):</w:t>
      </w:r>
    </w:p>
    <w:p w14:paraId="0CE244E0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2.1.1. Участвует, в пределах компетенции, в реализации отдельных государственных полномочий Оренбургской области, которыми наделяются органы местного самоуправления в соответствии с Законом Оренбургской области от 16.03.2009 № 2818/606-IV-ОЗ «О наделении органов местного самоуправления городских округов, муниципальных округов и муниципальных районов Оренбургской области отдельными государственными полномочиями Оренбургской области по созданию административных комиссий».</w:t>
      </w:r>
    </w:p>
    <w:p w14:paraId="5F78F268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2.1.2. Организует обследование территории муниципального образования «город Оренбург» на предмет соблюдения требований в сфере благоустройства, комфортной городской среды.</w:t>
      </w:r>
    </w:p>
    <w:p w14:paraId="3DF86B7E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 xml:space="preserve">2.1.3. Организует осуществление обходов, объездов, визуального наблюдения, производство </w:t>
      </w:r>
      <w:proofErr w:type="spellStart"/>
      <w:r w:rsidRPr="00ED5CDD">
        <w:rPr>
          <w:szCs w:val="28"/>
        </w:rPr>
        <w:t>фотофиксации</w:t>
      </w:r>
      <w:proofErr w:type="spellEnd"/>
      <w:r w:rsidRPr="00ED5CDD">
        <w:rPr>
          <w:szCs w:val="28"/>
        </w:rPr>
        <w:t xml:space="preserve">, </w:t>
      </w:r>
      <w:proofErr w:type="spellStart"/>
      <w:r w:rsidRPr="00ED5CDD">
        <w:rPr>
          <w:szCs w:val="28"/>
        </w:rPr>
        <w:t>видеофиксации</w:t>
      </w:r>
      <w:proofErr w:type="spellEnd"/>
      <w:r w:rsidRPr="00ED5CDD">
        <w:rPr>
          <w:szCs w:val="28"/>
        </w:rPr>
        <w:t xml:space="preserve"> выявленных нарушений в сфере благоустройства, комфортной городской среды.</w:t>
      </w:r>
    </w:p>
    <w:p w14:paraId="7E408BA0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 xml:space="preserve">2.1.4. </w:t>
      </w:r>
      <w:r w:rsidRPr="00ED5CDD">
        <w:rPr>
          <w:color w:val="000000"/>
          <w:szCs w:val="28"/>
        </w:rPr>
        <w:t xml:space="preserve">Обеспечивает при выявлении нарушений в сфере благоустройства, </w:t>
      </w:r>
      <w:r w:rsidRPr="00ED5CDD">
        <w:rPr>
          <w:szCs w:val="28"/>
        </w:rPr>
        <w:t>комфортной городской среды</w:t>
      </w:r>
      <w:r w:rsidRPr="00ED5CDD">
        <w:rPr>
          <w:color w:val="000000"/>
          <w:szCs w:val="28"/>
        </w:rPr>
        <w:t xml:space="preserve"> направление материалов в административные комиссии либо иные уполномоченные органы по подведомственности, учет, систематизацию, хранение материалов</w:t>
      </w:r>
      <w:r w:rsidRPr="00ED5CDD">
        <w:rPr>
          <w:szCs w:val="28"/>
        </w:rPr>
        <w:t>.</w:t>
      </w:r>
    </w:p>
    <w:p w14:paraId="0D396493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2.1.5. Обобщает практику рассмотрения дел об административных правонарушениях, анализирует причины возврата материалов, прекращения производств и отмены постановлений, подготавливает предложения по повышению качества административной практики и совершенствованию работы.</w:t>
      </w:r>
    </w:p>
    <w:p w14:paraId="6DD42102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2.1.6. Обеспечивает, в пределах компетенции, участие работников управления в судебных заседаниях в рамках рассмотрения дел об административных правонарушениях, об оспаривании решений административных комиссий.</w:t>
      </w:r>
    </w:p>
    <w:p w14:paraId="7E03401C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lastRenderedPageBreak/>
        <w:t>2.1.7. Организует, в пределах полномочий, взаимодействие со службой судебных приставов в целях обращения постановлений об административных правонарушениях к исполнению.</w:t>
      </w:r>
    </w:p>
    <w:p w14:paraId="5DBF7213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2.1.8. Обеспечивает взаимодействие административных комиссий с органами государственной власти Оренбургской области, органами местного самоуправления города Оренбурга, другими органами и организациями по вопросам, входящим в компетенцию административных комиссий.</w:t>
      </w:r>
    </w:p>
    <w:p w14:paraId="14881F24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2.1.9. Анализирует, обобщает и систематизирует материалы, в том числе отчеты о деятельности административных комиссий.</w:t>
      </w:r>
    </w:p>
    <w:p w14:paraId="451F728F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2.1.10. Участвует в реализации Администрацией города Оренбурга полномочий администратора доходов бюджета (консолидированного бюджета) Оренбургской области по взысканию дебиторской задолженности по платежам в бюджет по административным штрафам.</w:t>
      </w:r>
    </w:p>
    <w:p w14:paraId="627AA08E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2.1.11. Участвует в координации деятельности отраслевых (функциональных) и территориальных органов Администрации города Оренбурга по осуществлению муниципального контроля в пределах компетенции.</w:t>
      </w:r>
    </w:p>
    <w:p w14:paraId="156E41CD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2.1.12. Участвует во внедрении и использовании информационных систем, электронных реестров, геоинформационных сервисов, средств фот</w:t>
      </w:r>
      <w:proofErr w:type="gramStart"/>
      <w:r w:rsidRPr="00ED5CDD">
        <w:rPr>
          <w:szCs w:val="28"/>
        </w:rPr>
        <w:t>о-</w:t>
      </w:r>
      <w:proofErr w:type="gramEnd"/>
      <w:r w:rsidRPr="00ED5CDD">
        <w:rPr>
          <w:szCs w:val="28"/>
        </w:rPr>
        <w:t xml:space="preserve"> и </w:t>
      </w:r>
      <w:proofErr w:type="spellStart"/>
      <w:r w:rsidRPr="00ED5CDD">
        <w:rPr>
          <w:szCs w:val="28"/>
        </w:rPr>
        <w:t>видеофиксации</w:t>
      </w:r>
      <w:proofErr w:type="spellEnd"/>
      <w:r w:rsidRPr="00ED5CDD">
        <w:rPr>
          <w:szCs w:val="28"/>
        </w:rPr>
        <w:t xml:space="preserve"> и иных цифровых решений, которые могут быть использованы в деятельности управления.</w:t>
      </w:r>
    </w:p>
    <w:p w14:paraId="41DF23A0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2.1.13. Организует подготовку и проведение совещаний, проводимых                  в Администрации города Оренбурга по вопросам соблюдения требований в сфере благоустройства, комфортной городской среды, привлечения к административной ответственности за неисполнение установленных требований в сфере благоустройства, комфортной городской среды, вопросам правоприменительной практики в сфере благоустройства, комфортной городской среды.</w:t>
      </w:r>
    </w:p>
    <w:p w14:paraId="286675E9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2.2. Разрабатывает в пределах компетенции управления проекты муниципальных правовых актов Главы города Оренбурга, Оренбургского городского Совета, Администрации города Оренбурга.</w:t>
      </w:r>
    </w:p>
    <w:p w14:paraId="7DC63BBD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lastRenderedPageBreak/>
        <w:t>2.3. Осуществляет взаимодействие с органами государственной власти, органами местного самоуправления и иными организациями всех форм собственности в пределах компетенции управления.</w:t>
      </w:r>
    </w:p>
    <w:p w14:paraId="38EEC888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 xml:space="preserve">2.4. </w:t>
      </w:r>
      <w:proofErr w:type="gramStart"/>
      <w:r w:rsidRPr="00ED5CDD">
        <w:rPr>
          <w:szCs w:val="28"/>
        </w:rPr>
        <w:t>Представляет информацию о деятельности управления для размещения на официальном интернет-портале города Оренбурга в соответствии                          с порядком, установленным муниципальным правовым актом.</w:t>
      </w:r>
      <w:proofErr w:type="gramEnd"/>
    </w:p>
    <w:p w14:paraId="3B8FE173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2.5. Обеспечивает учет и систематизацию материалов, относящихся к компетенции управления.</w:t>
      </w:r>
    </w:p>
    <w:p w14:paraId="19C8BCAA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2.6. Обеспечивает в соответствии с законодательством Российской Федерации защиту персональных данных в пределах компетенции управления.</w:t>
      </w:r>
    </w:p>
    <w:p w14:paraId="44FA8EF6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 xml:space="preserve">2.7. Осуществляет мониторинг </w:t>
      </w:r>
      <w:proofErr w:type="spellStart"/>
      <w:r w:rsidRPr="00ED5CDD">
        <w:rPr>
          <w:szCs w:val="28"/>
        </w:rPr>
        <w:t>правоприменения</w:t>
      </w:r>
      <w:proofErr w:type="spellEnd"/>
      <w:r w:rsidRPr="00ED5CDD">
        <w:rPr>
          <w:szCs w:val="28"/>
        </w:rPr>
        <w:t xml:space="preserve"> муниципальных нормативных правовых актов в пределах компетенции управления в порядке, установленном муниципальным правовым актом.</w:t>
      </w:r>
    </w:p>
    <w:p w14:paraId="5B4B5EF6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2.8. Направляет материалы и предложения в соответствующие органы и организации для рассмотрения по подведомственности и принятия мер в пределах их компетенции.</w:t>
      </w:r>
    </w:p>
    <w:p w14:paraId="7586FD46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2.9. Проводит антикоррупционную экспертизу муниципальных нормативных правовых актов в пределах компетенции управления                          в соответствии с законодательством Российской Федерации и в установленном муниципальным правовым актом порядке.</w:t>
      </w:r>
    </w:p>
    <w:p w14:paraId="56AF5493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2.10. Вносит Главе города Оренбурга предложения по совершенствованию муниципальных правовых актов, организации деятельности управления, информационных систем и механизмов взаимодействия по вопросам, отнесенным к компетенции управления.</w:t>
      </w:r>
    </w:p>
    <w:p w14:paraId="1F4C65B1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2.11. Рассматривает обращения граждан и юридических лиц в пределах компетенции управления в порядке, установленном законодательством Российской Федерации и муниципальными правовыми актами.</w:t>
      </w:r>
    </w:p>
    <w:p w14:paraId="50E60C6B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2.12. Исполняет иные полномочия (функции), установленные муниципальными правовыми актами.</w:t>
      </w:r>
    </w:p>
    <w:p w14:paraId="0FA78708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18894B7" w14:textId="77777777" w:rsidR="00ED5CDD" w:rsidRDefault="00ED5CDD" w:rsidP="00ED5CDD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14:paraId="28F3F488" w14:textId="77777777" w:rsidR="00ED5CDD" w:rsidRPr="00ED5CDD" w:rsidRDefault="00ED5CDD" w:rsidP="00ED5CDD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ED5CDD">
        <w:rPr>
          <w:bCs/>
          <w:szCs w:val="28"/>
        </w:rPr>
        <w:lastRenderedPageBreak/>
        <w:t>3. Организация работы управления</w:t>
      </w:r>
    </w:p>
    <w:p w14:paraId="31F8C8D8" w14:textId="77777777" w:rsidR="00ED5CDD" w:rsidRPr="00ED5CDD" w:rsidRDefault="00ED5CDD" w:rsidP="00ED5CDD">
      <w:pPr>
        <w:autoSpaceDE w:val="0"/>
        <w:autoSpaceDN w:val="0"/>
        <w:adjustRightInd w:val="0"/>
        <w:jc w:val="both"/>
        <w:rPr>
          <w:szCs w:val="28"/>
        </w:rPr>
      </w:pPr>
    </w:p>
    <w:p w14:paraId="303DCC3A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3.1. Управление возглавляет начальник.</w:t>
      </w:r>
    </w:p>
    <w:p w14:paraId="4DD0AB08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3.2. Начальник управления назначается на должность и освобождается               от должности Главой города Оренбурга.</w:t>
      </w:r>
    </w:p>
    <w:p w14:paraId="593E2334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3.3. Начальник управления вправе:</w:t>
      </w:r>
    </w:p>
    <w:p w14:paraId="3FD95ECD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3.3.1. Представлять управление во всех учреждениях и организациях                    в пределах компетенции управления.</w:t>
      </w:r>
    </w:p>
    <w:p w14:paraId="1116C14E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3.3.2. Вносить предложения Главе города Оренбурга о назначении                      и освобождении от должности работников управления, о применении к ним мер поощрения и взыскания в соответствии с законодательством Российской Федерации.</w:t>
      </w:r>
    </w:p>
    <w:p w14:paraId="31029737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3.3.3. Издавать в пределах компетенции приказы и распоряжения.</w:t>
      </w:r>
    </w:p>
    <w:p w14:paraId="4B6FF691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3.4. Начальник управления определяет должностные обязанности работников управления.</w:t>
      </w:r>
    </w:p>
    <w:p w14:paraId="2152ED7F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3.5. Начальник управления осуществляет иные полномочия (функции), установленные муниципальными правовыми актами города Оренбурга.</w:t>
      </w:r>
    </w:p>
    <w:p w14:paraId="056DEC4B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3.6. На время отсутствия начальника управления его обязанности исполняет работник управления в соответствии с муниципальным правовым актом Администрации города Оренбурга.</w:t>
      </w:r>
    </w:p>
    <w:p w14:paraId="650EB3D7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3.7. Начальник управления несет ответственность за деятельность управления в целом, в том числе:</w:t>
      </w:r>
    </w:p>
    <w:p w14:paraId="00161A99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за недостоверность и несвоевременное представление установленной отчетности и другой информации в соответствии с действующим законодательством Российской Федерации и муниципальными правовыми актами Администрации города Оренбурга;</w:t>
      </w:r>
    </w:p>
    <w:p w14:paraId="6B070ABD" w14:textId="77777777" w:rsidR="00ED5CDD" w:rsidRPr="00ED5CDD" w:rsidRDefault="00ED5CDD" w:rsidP="00ED5CD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ED5CDD">
        <w:rPr>
          <w:szCs w:val="28"/>
        </w:rPr>
        <w:t>за ненадлежащее выполнение возложенных на управление полномочий (функций).</w:t>
      </w:r>
    </w:p>
    <w:p w14:paraId="299E177B" w14:textId="77777777" w:rsidR="00ED5CDD" w:rsidRDefault="00ED5CDD" w:rsidP="00A217D9">
      <w:pPr>
        <w:autoSpaceDE w:val="0"/>
        <w:autoSpaceDN w:val="0"/>
        <w:adjustRightInd w:val="0"/>
        <w:spacing w:line="360" w:lineRule="auto"/>
        <w:jc w:val="both"/>
        <w:outlineLvl w:val="0"/>
        <w:rPr>
          <w:szCs w:val="28"/>
        </w:rPr>
      </w:pPr>
    </w:p>
    <w:sectPr w:rsidR="00ED5CDD" w:rsidSect="00ED5CDD">
      <w:pgSz w:w="11906" w:h="16838"/>
      <w:pgMar w:top="1134" w:right="567" w:bottom="851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7DDEF" w14:textId="77777777" w:rsidR="001E7996" w:rsidRDefault="001E7996">
      <w:r>
        <w:separator/>
      </w:r>
    </w:p>
  </w:endnote>
  <w:endnote w:type="continuationSeparator" w:id="0">
    <w:p w14:paraId="41C49E00" w14:textId="77777777" w:rsidR="001E7996" w:rsidRDefault="001E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FBAB4" w14:textId="77777777" w:rsidR="001E7996" w:rsidRDefault="001E7996">
      <w:r>
        <w:separator/>
      </w:r>
    </w:p>
  </w:footnote>
  <w:footnote w:type="continuationSeparator" w:id="0">
    <w:p w14:paraId="5F7A2431" w14:textId="77777777" w:rsidR="001E7996" w:rsidRDefault="001E7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025539"/>
    <w:multiLevelType w:val="hybridMultilevel"/>
    <w:tmpl w:val="36EC5798"/>
    <w:lvl w:ilvl="0" w:tplc="419C7E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73AE4"/>
    <w:multiLevelType w:val="multilevel"/>
    <w:tmpl w:val="D70454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4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1DD65E1A"/>
    <w:multiLevelType w:val="hybridMultilevel"/>
    <w:tmpl w:val="3B3E3CDC"/>
    <w:lvl w:ilvl="0" w:tplc="24E010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E482FFA"/>
    <w:multiLevelType w:val="multilevel"/>
    <w:tmpl w:val="AD82E2EA"/>
    <w:lvl w:ilvl="0">
      <w:start w:val="1"/>
      <w:numFmt w:val="decimal"/>
      <w:lvlText w:val="%1."/>
      <w:lvlJc w:val="left"/>
      <w:pPr>
        <w:ind w:left="1439" w:hanging="90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2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13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4">
    <w:nsid w:val="589B688E"/>
    <w:multiLevelType w:val="hybridMultilevel"/>
    <w:tmpl w:val="AC1C201C"/>
    <w:lvl w:ilvl="0" w:tplc="04190011">
      <w:start w:val="1"/>
      <w:numFmt w:val="decimal"/>
      <w:lvlText w:val="%1)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7">
    <w:nsid w:val="676C6D77"/>
    <w:multiLevelType w:val="hybridMultilevel"/>
    <w:tmpl w:val="D382D988"/>
    <w:lvl w:ilvl="0" w:tplc="FDC6290A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3" w:hanging="360"/>
      </w:pPr>
    </w:lvl>
    <w:lvl w:ilvl="2" w:tplc="0419001B" w:tentative="1">
      <w:start w:val="1"/>
      <w:numFmt w:val="lowerRoman"/>
      <w:lvlText w:val="%3."/>
      <w:lvlJc w:val="right"/>
      <w:pPr>
        <w:ind w:left="1573" w:hanging="180"/>
      </w:pPr>
    </w:lvl>
    <w:lvl w:ilvl="3" w:tplc="0419000F" w:tentative="1">
      <w:start w:val="1"/>
      <w:numFmt w:val="decimal"/>
      <w:lvlText w:val="%4."/>
      <w:lvlJc w:val="left"/>
      <w:pPr>
        <w:ind w:left="2293" w:hanging="360"/>
      </w:pPr>
    </w:lvl>
    <w:lvl w:ilvl="4" w:tplc="04190019" w:tentative="1">
      <w:start w:val="1"/>
      <w:numFmt w:val="lowerLetter"/>
      <w:lvlText w:val="%5."/>
      <w:lvlJc w:val="left"/>
      <w:pPr>
        <w:ind w:left="3013" w:hanging="360"/>
      </w:pPr>
    </w:lvl>
    <w:lvl w:ilvl="5" w:tplc="0419001B" w:tentative="1">
      <w:start w:val="1"/>
      <w:numFmt w:val="lowerRoman"/>
      <w:lvlText w:val="%6."/>
      <w:lvlJc w:val="right"/>
      <w:pPr>
        <w:ind w:left="3733" w:hanging="180"/>
      </w:pPr>
    </w:lvl>
    <w:lvl w:ilvl="6" w:tplc="0419000F" w:tentative="1">
      <w:start w:val="1"/>
      <w:numFmt w:val="decimal"/>
      <w:lvlText w:val="%7."/>
      <w:lvlJc w:val="left"/>
      <w:pPr>
        <w:ind w:left="4453" w:hanging="360"/>
      </w:pPr>
    </w:lvl>
    <w:lvl w:ilvl="7" w:tplc="04190019" w:tentative="1">
      <w:start w:val="1"/>
      <w:numFmt w:val="lowerLetter"/>
      <w:lvlText w:val="%8."/>
      <w:lvlJc w:val="left"/>
      <w:pPr>
        <w:ind w:left="5173" w:hanging="360"/>
      </w:pPr>
    </w:lvl>
    <w:lvl w:ilvl="8" w:tplc="041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18">
    <w:nsid w:val="6EF03303"/>
    <w:multiLevelType w:val="multilevel"/>
    <w:tmpl w:val="5D0AD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B372E24"/>
    <w:multiLevelType w:val="hybridMultilevel"/>
    <w:tmpl w:val="BC5EF830"/>
    <w:lvl w:ilvl="0" w:tplc="AF443A96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6"/>
  </w:num>
  <w:num w:numId="5">
    <w:abstractNumId w:val="13"/>
  </w:num>
  <w:num w:numId="6">
    <w:abstractNumId w:val="0"/>
  </w:num>
  <w:num w:numId="7">
    <w:abstractNumId w:val="16"/>
  </w:num>
  <w:num w:numId="8">
    <w:abstractNumId w:val="11"/>
  </w:num>
  <w:num w:numId="9">
    <w:abstractNumId w:val="8"/>
  </w:num>
  <w:num w:numId="10">
    <w:abstractNumId w:val="4"/>
  </w:num>
  <w:num w:numId="11">
    <w:abstractNumId w:val="20"/>
  </w:num>
  <w:num w:numId="12">
    <w:abstractNumId w:val="10"/>
  </w:num>
  <w:num w:numId="13">
    <w:abstractNumId w:val="15"/>
  </w:num>
  <w:num w:numId="14">
    <w:abstractNumId w:val="2"/>
  </w:num>
  <w:num w:numId="15">
    <w:abstractNumId w:val="14"/>
  </w:num>
  <w:num w:numId="16">
    <w:abstractNumId w:val="5"/>
  </w:num>
  <w:num w:numId="17">
    <w:abstractNumId w:val="19"/>
  </w:num>
  <w:num w:numId="18">
    <w:abstractNumId w:val="7"/>
  </w:num>
  <w:num w:numId="19">
    <w:abstractNumId w:val="17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18EB"/>
    <w:rsid w:val="000051AA"/>
    <w:rsid w:val="00011EBC"/>
    <w:rsid w:val="000158D7"/>
    <w:rsid w:val="0002101D"/>
    <w:rsid w:val="00027920"/>
    <w:rsid w:val="00032945"/>
    <w:rsid w:val="000346CE"/>
    <w:rsid w:val="00036F2C"/>
    <w:rsid w:val="00037C0A"/>
    <w:rsid w:val="000414E6"/>
    <w:rsid w:val="0004183E"/>
    <w:rsid w:val="00043C4C"/>
    <w:rsid w:val="00045AE6"/>
    <w:rsid w:val="00047660"/>
    <w:rsid w:val="0005050F"/>
    <w:rsid w:val="0005091E"/>
    <w:rsid w:val="00060319"/>
    <w:rsid w:val="00062078"/>
    <w:rsid w:val="00065CD4"/>
    <w:rsid w:val="00065D40"/>
    <w:rsid w:val="000707BE"/>
    <w:rsid w:val="000852B1"/>
    <w:rsid w:val="00091C85"/>
    <w:rsid w:val="00091E54"/>
    <w:rsid w:val="000942D8"/>
    <w:rsid w:val="0009486D"/>
    <w:rsid w:val="000963D3"/>
    <w:rsid w:val="00097FBF"/>
    <w:rsid w:val="000B1F3A"/>
    <w:rsid w:val="000B2C4D"/>
    <w:rsid w:val="000B3AA1"/>
    <w:rsid w:val="000C0427"/>
    <w:rsid w:val="000C4AAA"/>
    <w:rsid w:val="000C79A9"/>
    <w:rsid w:val="000D1884"/>
    <w:rsid w:val="000D513F"/>
    <w:rsid w:val="000D534C"/>
    <w:rsid w:val="000D6C6A"/>
    <w:rsid w:val="000E0450"/>
    <w:rsid w:val="000E1AE0"/>
    <w:rsid w:val="000E359D"/>
    <w:rsid w:val="000E4E29"/>
    <w:rsid w:val="000E6D51"/>
    <w:rsid w:val="000F5F69"/>
    <w:rsid w:val="00101453"/>
    <w:rsid w:val="00101F19"/>
    <w:rsid w:val="00102C9B"/>
    <w:rsid w:val="001115D2"/>
    <w:rsid w:val="00114691"/>
    <w:rsid w:val="001147B7"/>
    <w:rsid w:val="0011592E"/>
    <w:rsid w:val="00116486"/>
    <w:rsid w:val="001164BF"/>
    <w:rsid w:val="00116736"/>
    <w:rsid w:val="00117651"/>
    <w:rsid w:val="00120E3F"/>
    <w:rsid w:val="00122CF1"/>
    <w:rsid w:val="00123F0C"/>
    <w:rsid w:val="00130423"/>
    <w:rsid w:val="00134454"/>
    <w:rsid w:val="001403F3"/>
    <w:rsid w:val="00142B25"/>
    <w:rsid w:val="00151493"/>
    <w:rsid w:val="001521F4"/>
    <w:rsid w:val="00152F1E"/>
    <w:rsid w:val="001612B1"/>
    <w:rsid w:val="00161B52"/>
    <w:rsid w:val="00161D91"/>
    <w:rsid w:val="00165D94"/>
    <w:rsid w:val="001708A2"/>
    <w:rsid w:val="00171190"/>
    <w:rsid w:val="00173737"/>
    <w:rsid w:val="00173E08"/>
    <w:rsid w:val="001760DE"/>
    <w:rsid w:val="001778C2"/>
    <w:rsid w:val="00185017"/>
    <w:rsid w:val="0018598B"/>
    <w:rsid w:val="00187068"/>
    <w:rsid w:val="001900C7"/>
    <w:rsid w:val="00191503"/>
    <w:rsid w:val="001978F3"/>
    <w:rsid w:val="001A01B7"/>
    <w:rsid w:val="001A4450"/>
    <w:rsid w:val="001B0C52"/>
    <w:rsid w:val="001B2A63"/>
    <w:rsid w:val="001B7E7C"/>
    <w:rsid w:val="001C0142"/>
    <w:rsid w:val="001C056C"/>
    <w:rsid w:val="001C1BD1"/>
    <w:rsid w:val="001C261C"/>
    <w:rsid w:val="001C5EC3"/>
    <w:rsid w:val="001D07D2"/>
    <w:rsid w:val="001D0C26"/>
    <w:rsid w:val="001D3DFA"/>
    <w:rsid w:val="001D42E0"/>
    <w:rsid w:val="001D56D0"/>
    <w:rsid w:val="001E4EDC"/>
    <w:rsid w:val="001E65A5"/>
    <w:rsid w:val="001E7996"/>
    <w:rsid w:val="001F1F04"/>
    <w:rsid w:val="001F2180"/>
    <w:rsid w:val="001F5490"/>
    <w:rsid w:val="0020041C"/>
    <w:rsid w:val="002010A5"/>
    <w:rsid w:val="00202FF1"/>
    <w:rsid w:val="00203577"/>
    <w:rsid w:val="00203B3F"/>
    <w:rsid w:val="00203FAD"/>
    <w:rsid w:val="00204AE0"/>
    <w:rsid w:val="002052F9"/>
    <w:rsid w:val="00206C89"/>
    <w:rsid w:val="00206DFE"/>
    <w:rsid w:val="0021704D"/>
    <w:rsid w:val="0021784E"/>
    <w:rsid w:val="002205F7"/>
    <w:rsid w:val="0022348D"/>
    <w:rsid w:val="002243E6"/>
    <w:rsid w:val="002245EE"/>
    <w:rsid w:val="00227578"/>
    <w:rsid w:val="0023361A"/>
    <w:rsid w:val="0023398B"/>
    <w:rsid w:val="00234ECC"/>
    <w:rsid w:val="00235DAE"/>
    <w:rsid w:val="002364AA"/>
    <w:rsid w:val="0023731A"/>
    <w:rsid w:val="002412D6"/>
    <w:rsid w:val="002416E5"/>
    <w:rsid w:val="00246EF0"/>
    <w:rsid w:val="00247BCC"/>
    <w:rsid w:val="0025438C"/>
    <w:rsid w:val="00255993"/>
    <w:rsid w:val="00257787"/>
    <w:rsid w:val="002650C3"/>
    <w:rsid w:val="00267DF9"/>
    <w:rsid w:val="0027098B"/>
    <w:rsid w:val="00271545"/>
    <w:rsid w:val="00274740"/>
    <w:rsid w:val="00282355"/>
    <w:rsid w:val="002829C7"/>
    <w:rsid w:val="0028706F"/>
    <w:rsid w:val="002912C1"/>
    <w:rsid w:val="0029234A"/>
    <w:rsid w:val="00292E81"/>
    <w:rsid w:val="00293050"/>
    <w:rsid w:val="002A18CB"/>
    <w:rsid w:val="002A2336"/>
    <w:rsid w:val="002A63D7"/>
    <w:rsid w:val="002A7CAA"/>
    <w:rsid w:val="002B0764"/>
    <w:rsid w:val="002B4135"/>
    <w:rsid w:val="002B4963"/>
    <w:rsid w:val="002B4D8C"/>
    <w:rsid w:val="002B6252"/>
    <w:rsid w:val="002B6420"/>
    <w:rsid w:val="002B7813"/>
    <w:rsid w:val="002C1322"/>
    <w:rsid w:val="002C43F7"/>
    <w:rsid w:val="002C6886"/>
    <w:rsid w:val="002D0079"/>
    <w:rsid w:val="002D4DB0"/>
    <w:rsid w:val="002D51D2"/>
    <w:rsid w:val="002D54B1"/>
    <w:rsid w:val="002D5F35"/>
    <w:rsid w:val="002D6EDA"/>
    <w:rsid w:val="002E0B29"/>
    <w:rsid w:val="002E2308"/>
    <w:rsid w:val="002E282B"/>
    <w:rsid w:val="002E39E3"/>
    <w:rsid w:val="002E6FFD"/>
    <w:rsid w:val="002E7546"/>
    <w:rsid w:val="002F0FA1"/>
    <w:rsid w:val="002F7055"/>
    <w:rsid w:val="0030157D"/>
    <w:rsid w:val="00302932"/>
    <w:rsid w:val="00305FDF"/>
    <w:rsid w:val="00310547"/>
    <w:rsid w:val="00311CF7"/>
    <w:rsid w:val="00312289"/>
    <w:rsid w:val="00316382"/>
    <w:rsid w:val="0032573D"/>
    <w:rsid w:val="00325BD7"/>
    <w:rsid w:val="00333FF6"/>
    <w:rsid w:val="003424FA"/>
    <w:rsid w:val="003433B6"/>
    <w:rsid w:val="00343D6B"/>
    <w:rsid w:val="00343DE2"/>
    <w:rsid w:val="0034456E"/>
    <w:rsid w:val="00344B44"/>
    <w:rsid w:val="00347F38"/>
    <w:rsid w:val="00350344"/>
    <w:rsid w:val="00351028"/>
    <w:rsid w:val="00351E44"/>
    <w:rsid w:val="003549E5"/>
    <w:rsid w:val="0035569F"/>
    <w:rsid w:val="00355A5F"/>
    <w:rsid w:val="00361E18"/>
    <w:rsid w:val="00367A47"/>
    <w:rsid w:val="00372B23"/>
    <w:rsid w:val="00373D28"/>
    <w:rsid w:val="003770E0"/>
    <w:rsid w:val="00380DBF"/>
    <w:rsid w:val="00382BD5"/>
    <w:rsid w:val="00387B34"/>
    <w:rsid w:val="00387F8B"/>
    <w:rsid w:val="00390625"/>
    <w:rsid w:val="0039291D"/>
    <w:rsid w:val="00393C92"/>
    <w:rsid w:val="00395819"/>
    <w:rsid w:val="00395C6F"/>
    <w:rsid w:val="003A0D21"/>
    <w:rsid w:val="003B24E9"/>
    <w:rsid w:val="003B47C1"/>
    <w:rsid w:val="003B616C"/>
    <w:rsid w:val="003D0C90"/>
    <w:rsid w:val="003D0E57"/>
    <w:rsid w:val="003D70AD"/>
    <w:rsid w:val="003E3A21"/>
    <w:rsid w:val="003F0B72"/>
    <w:rsid w:val="003F0C30"/>
    <w:rsid w:val="003F13FE"/>
    <w:rsid w:val="003F18B2"/>
    <w:rsid w:val="003F1E42"/>
    <w:rsid w:val="003F1F0C"/>
    <w:rsid w:val="003F2332"/>
    <w:rsid w:val="003F3077"/>
    <w:rsid w:val="003F3C01"/>
    <w:rsid w:val="003F59CC"/>
    <w:rsid w:val="003F70D8"/>
    <w:rsid w:val="00400EA8"/>
    <w:rsid w:val="00400EAB"/>
    <w:rsid w:val="0040395A"/>
    <w:rsid w:val="00403C14"/>
    <w:rsid w:val="0040466A"/>
    <w:rsid w:val="00406C76"/>
    <w:rsid w:val="00407C64"/>
    <w:rsid w:val="0041494A"/>
    <w:rsid w:val="00415E0E"/>
    <w:rsid w:val="00416DF1"/>
    <w:rsid w:val="004216E9"/>
    <w:rsid w:val="00422D32"/>
    <w:rsid w:val="004260F3"/>
    <w:rsid w:val="00430A6A"/>
    <w:rsid w:val="0043247A"/>
    <w:rsid w:val="00436D79"/>
    <w:rsid w:val="004376CB"/>
    <w:rsid w:val="00443449"/>
    <w:rsid w:val="00444FCA"/>
    <w:rsid w:val="00453287"/>
    <w:rsid w:val="00461941"/>
    <w:rsid w:val="00461B0B"/>
    <w:rsid w:val="0046289F"/>
    <w:rsid w:val="00463E4A"/>
    <w:rsid w:val="004645C4"/>
    <w:rsid w:val="004664D5"/>
    <w:rsid w:val="00466859"/>
    <w:rsid w:val="00466F01"/>
    <w:rsid w:val="00467BD8"/>
    <w:rsid w:val="0047235A"/>
    <w:rsid w:val="004750AB"/>
    <w:rsid w:val="00476245"/>
    <w:rsid w:val="00477958"/>
    <w:rsid w:val="004804BB"/>
    <w:rsid w:val="00486FAB"/>
    <w:rsid w:val="00490480"/>
    <w:rsid w:val="00493AE1"/>
    <w:rsid w:val="004959E4"/>
    <w:rsid w:val="00496AC9"/>
    <w:rsid w:val="004A1704"/>
    <w:rsid w:val="004A1900"/>
    <w:rsid w:val="004A59B6"/>
    <w:rsid w:val="004B06D1"/>
    <w:rsid w:val="004B0E2B"/>
    <w:rsid w:val="004B1EC5"/>
    <w:rsid w:val="004B2E08"/>
    <w:rsid w:val="004B3376"/>
    <w:rsid w:val="004B3973"/>
    <w:rsid w:val="004B4288"/>
    <w:rsid w:val="004C5AD1"/>
    <w:rsid w:val="004C7C14"/>
    <w:rsid w:val="004D1D35"/>
    <w:rsid w:val="004D2FCC"/>
    <w:rsid w:val="004E1AFC"/>
    <w:rsid w:val="004E43CC"/>
    <w:rsid w:val="004E480D"/>
    <w:rsid w:val="004E7E02"/>
    <w:rsid w:val="004F3713"/>
    <w:rsid w:val="004F74BE"/>
    <w:rsid w:val="005032FE"/>
    <w:rsid w:val="00504FF2"/>
    <w:rsid w:val="00506B6A"/>
    <w:rsid w:val="0050789F"/>
    <w:rsid w:val="005100AF"/>
    <w:rsid w:val="00511D12"/>
    <w:rsid w:val="005156CF"/>
    <w:rsid w:val="00521CE9"/>
    <w:rsid w:val="00522A65"/>
    <w:rsid w:val="005267EB"/>
    <w:rsid w:val="005277D2"/>
    <w:rsid w:val="005310A1"/>
    <w:rsid w:val="005322AA"/>
    <w:rsid w:val="00532A1C"/>
    <w:rsid w:val="005376AA"/>
    <w:rsid w:val="005404DB"/>
    <w:rsid w:val="00541145"/>
    <w:rsid w:val="00545833"/>
    <w:rsid w:val="00552E05"/>
    <w:rsid w:val="00553326"/>
    <w:rsid w:val="00554771"/>
    <w:rsid w:val="00555D2B"/>
    <w:rsid w:val="00556E1B"/>
    <w:rsid w:val="005617B2"/>
    <w:rsid w:val="00565A1E"/>
    <w:rsid w:val="005713CC"/>
    <w:rsid w:val="00574332"/>
    <w:rsid w:val="0057449B"/>
    <w:rsid w:val="0057638E"/>
    <w:rsid w:val="00582513"/>
    <w:rsid w:val="005826A6"/>
    <w:rsid w:val="005845E3"/>
    <w:rsid w:val="00585922"/>
    <w:rsid w:val="005876D1"/>
    <w:rsid w:val="00593852"/>
    <w:rsid w:val="005A0281"/>
    <w:rsid w:val="005A1B44"/>
    <w:rsid w:val="005A62BA"/>
    <w:rsid w:val="005B3D9A"/>
    <w:rsid w:val="005B40A0"/>
    <w:rsid w:val="005B53F5"/>
    <w:rsid w:val="005C00E6"/>
    <w:rsid w:val="005C2EBA"/>
    <w:rsid w:val="005C3886"/>
    <w:rsid w:val="005C4ACA"/>
    <w:rsid w:val="005C4D29"/>
    <w:rsid w:val="005C6639"/>
    <w:rsid w:val="005C6A8B"/>
    <w:rsid w:val="005D244F"/>
    <w:rsid w:val="005D2C33"/>
    <w:rsid w:val="005D45A8"/>
    <w:rsid w:val="005D784E"/>
    <w:rsid w:val="005E7159"/>
    <w:rsid w:val="005F232B"/>
    <w:rsid w:val="005F2BCC"/>
    <w:rsid w:val="005F48BF"/>
    <w:rsid w:val="00604805"/>
    <w:rsid w:val="006060C3"/>
    <w:rsid w:val="00612554"/>
    <w:rsid w:val="006211A4"/>
    <w:rsid w:val="006242E9"/>
    <w:rsid w:val="00632661"/>
    <w:rsid w:val="00633646"/>
    <w:rsid w:val="0064088B"/>
    <w:rsid w:val="00642CC2"/>
    <w:rsid w:val="00647FF7"/>
    <w:rsid w:val="00651617"/>
    <w:rsid w:val="006536CE"/>
    <w:rsid w:val="00655F12"/>
    <w:rsid w:val="006579C6"/>
    <w:rsid w:val="00663427"/>
    <w:rsid w:val="00664567"/>
    <w:rsid w:val="00664725"/>
    <w:rsid w:val="0067051E"/>
    <w:rsid w:val="0067082F"/>
    <w:rsid w:val="006709D9"/>
    <w:rsid w:val="0067215C"/>
    <w:rsid w:val="00672FAC"/>
    <w:rsid w:val="00675FE8"/>
    <w:rsid w:val="00692B8B"/>
    <w:rsid w:val="00693C5A"/>
    <w:rsid w:val="0069457E"/>
    <w:rsid w:val="00694A98"/>
    <w:rsid w:val="006970B9"/>
    <w:rsid w:val="006A347F"/>
    <w:rsid w:val="006A3560"/>
    <w:rsid w:val="006A7497"/>
    <w:rsid w:val="006B3977"/>
    <w:rsid w:val="006B3D0E"/>
    <w:rsid w:val="006B3EAA"/>
    <w:rsid w:val="006B5F10"/>
    <w:rsid w:val="006C0167"/>
    <w:rsid w:val="006C02F8"/>
    <w:rsid w:val="006C3CD0"/>
    <w:rsid w:val="006C4980"/>
    <w:rsid w:val="006C7BDE"/>
    <w:rsid w:val="006D0A9C"/>
    <w:rsid w:val="006D4EA8"/>
    <w:rsid w:val="006E1459"/>
    <w:rsid w:val="006E2B81"/>
    <w:rsid w:val="006E36F1"/>
    <w:rsid w:val="006E5A5E"/>
    <w:rsid w:val="006E6D1B"/>
    <w:rsid w:val="006E6E5B"/>
    <w:rsid w:val="006F266C"/>
    <w:rsid w:val="006F2812"/>
    <w:rsid w:val="006F2EEE"/>
    <w:rsid w:val="006F4426"/>
    <w:rsid w:val="006F4C1F"/>
    <w:rsid w:val="006F7599"/>
    <w:rsid w:val="007014AB"/>
    <w:rsid w:val="007017AC"/>
    <w:rsid w:val="007123FB"/>
    <w:rsid w:val="00714827"/>
    <w:rsid w:val="0071752E"/>
    <w:rsid w:val="00723648"/>
    <w:rsid w:val="00724207"/>
    <w:rsid w:val="00725808"/>
    <w:rsid w:val="00731495"/>
    <w:rsid w:val="007319DC"/>
    <w:rsid w:val="0073408B"/>
    <w:rsid w:val="007340A6"/>
    <w:rsid w:val="00735040"/>
    <w:rsid w:val="0073517F"/>
    <w:rsid w:val="0075069B"/>
    <w:rsid w:val="007524DD"/>
    <w:rsid w:val="007528D0"/>
    <w:rsid w:val="00753EDC"/>
    <w:rsid w:val="00756062"/>
    <w:rsid w:val="00764A32"/>
    <w:rsid w:val="0076684F"/>
    <w:rsid w:val="00766FCB"/>
    <w:rsid w:val="00770FBB"/>
    <w:rsid w:val="00773038"/>
    <w:rsid w:val="00773F5E"/>
    <w:rsid w:val="00774FCC"/>
    <w:rsid w:val="007758B9"/>
    <w:rsid w:val="00775F59"/>
    <w:rsid w:val="00776886"/>
    <w:rsid w:val="007850D8"/>
    <w:rsid w:val="007878FF"/>
    <w:rsid w:val="00787B3D"/>
    <w:rsid w:val="00787F0E"/>
    <w:rsid w:val="00792FEF"/>
    <w:rsid w:val="007A462A"/>
    <w:rsid w:val="007A5EB9"/>
    <w:rsid w:val="007B053F"/>
    <w:rsid w:val="007B1094"/>
    <w:rsid w:val="007B4E9D"/>
    <w:rsid w:val="007B68CD"/>
    <w:rsid w:val="007C0388"/>
    <w:rsid w:val="007C2214"/>
    <w:rsid w:val="007C4EC3"/>
    <w:rsid w:val="007D0512"/>
    <w:rsid w:val="007D3220"/>
    <w:rsid w:val="007D52F1"/>
    <w:rsid w:val="007D5CA5"/>
    <w:rsid w:val="007E0FAF"/>
    <w:rsid w:val="007E4C2B"/>
    <w:rsid w:val="007F26E8"/>
    <w:rsid w:val="0080592F"/>
    <w:rsid w:val="008078B9"/>
    <w:rsid w:val="00807EFD"/>
    <w:rsid w:val="0081136D"/>
    <w:rsid w:val="00814865"/>
    <w:rsid w:val="00814AC7"/>
    <w:rsid w:val="0081664A"/>
    <w:rsid w:val="00817FB0"/>
    <w:rsid w:val="00824011"/>
    <w:rsid w:val="00825115"/>
    <w:rsid w:val="008346B7"/>
    <w:rsid w:val="0083664C"/>
    <w:rsid w:val="0083769F"/>
    <w:rsid w:val="00837B21"/>
    <w:rsid w:val="00840B52"/>
    <w:rsid w:val="008524E8"/>
    <w:rsid w:val="008619CE"/>
    <w:rsid w:val="0086347A"/>
    <w:rsid w:val="00863E2D"/>
    <w:rsid w:val="00870A56"/>
    <w:rsid w:val="008717CC"/>
    <w:rsid w:val="00875441"/>
    <w:rsid w:val="0088062A"/>
    <w:rsid w:val="00880DFF"/>
    <w:rsid w:val="008845CC"/>
    <w:rsid w:val="00884917"/>
    <w:rsid w:val="00886236"/>
    <w:rsid w:val="008A03F7"/>
    <w:rsid w:val="008B04F6"/>
    <w:rsid w:val="008B1703"/>
    <w:rsid w:val="008B40CD"/>
    <w:rsid w:val="008B6993"/>
    <w:rsid w:val="008C0BD5"/>
    <w:rsid w:val="008D0B71"/>
    <w:rsid w:val="008D2E84"/>
    <w:rsid w:val="008D49E0"/>
    <w:rsid w:val="008E1D84"/>
    <w:rsid w:val="008E2408"/>
    <w:rsid w:val="008E333C"/>
    <w:rsid w:val="008E35FD"/>
    <w:rsid w:val="008E4FC1"/>
    <w:rsid w:val="008E6EA9"/>
    <w:rsid w:val="008F6973"/>
    <w:rsid w:val="00900AF5"/>
    <w:rsid w:val="0090721A"/>
    <w:rsid w:val="00912752"/>
    <w:rsid w:val="0091301C"/>
    <w:rsid w:val="00913A03"/>
    <w:rsid w:val="009216FD"/>
    <w:rsid w:val="00921FD9"/>
    <w:rsid w:val="00923C65"/>
    <w:rsid w:val="009279F4"/>
    <w:rsid w:val="0093105D"/>
    <w:rsid w:val="0093225B"/>
    <w:rsid w:val="00933609"/>
    <w:rsid w:val="00936D6B"/>
    <w:rsid w:val="00941979"/>
    <w:rsid w:val="00945EDF"/>
    <w:rsid w:val="009460A2"/>
    <w:rsid w:val="009461F3"/>
    <w:rsid w:val="0094682D"/>
    <w:rsid w:val="0095073A"/>
    <w:rsid w:val="0095115F"/>
    <w:rsid w:val="009525E3"/>
    <w:rsid w:val="0095479C"/>
    <w:rsid w:val="00955763"/>
    <w:rsid w:val="00956737"/>
    <w:rsid w:val="00956EC0"/>
    <w:rsid w:val="00957260"/>
    <w:rsid w:val="00964222"/>
    <w:rsid w:val="0096705A"/>
    <w:rsid w:val="00967F0C"/>
    <w:rsid w:val="00974D05"/>
    <w:rsid w:val="0097670A"/>
    <w:rsid w:val="00976CFF"/>
    <w:rsid w:val="00977686"/>
    <w:rsid w:val="00984245"/>
    <w:rsid w:val="00991DC2"/>
    <w:rsid w:val="00992E6F"/>
    <w:rsid w:val="009934F7"/>
    <w:rsid w:val="00997075"/>
    <w:rsid w:val="009A14C6"/>
    <w:rsid w:val="009A2946"/>
    <w:rsid w:val="009A4A1F"/>
    <w:rsid w:val="009A4B40"/>
    <w:rsid w:val="009A5491"/>
    <w:rsid w:val="009B3CBC"/>
    <w:rsid w:val="009B4FC7"/>
    <w:rsid w:val="009C207C"/>
    <w:rsid w:val="009C4618"/>
    <w:rsid w:val="009D0CF7"/>
    <w:rsid w:val="009D60D9"/>
    <w:rsid w:val="009D65D9"/>
    <w:rsid w:val="009D764C"/>
    <w:rsid w:val="009E44EA"/>
    <w:rsid w:val="009E4E57"/>
    <w:rsid w:val="009E5912"/>
    <w:rsid w:val="009F072A"/>
    <w:rsid w:val="00A006BC"/>
    <w:rsid w:val="00A01887"/>
    <w:rsid w:val="00A0386D"/>
    <w:rsid w:val="00A06814"/>
    <w:rsid w:val="00A070BC"/>
    <w:rsid w:val="00A07662"/>
    <w:rsid w:val="00A07E77"/>
    <w:rsid w:val="00A11AE6"/>
    <w:rsid w:val="00A1392F"/>
    <w:rsid w:val="00A13A3F"/>
    <w:rsid w:val="00A161FD"/>
    <w:rsid w:val="00A217D9"/>
    <w:rsid w:val="00A22179"/>
    <w:rsid w:val="00A23879"/>
    <w:rsid w:val="00A272BB"/>
    <w:rsid w:val="00A33971"/>
    <w:rsid w:val="00A44445"/>
    <w:rsid w:val="00A444A2"/>
    <w:rsid w:val="00A46A6F"/>
    <w:rsid w:val="00A50D28"/>
    <w:rsid w:val="00A53124"/>
    <w:rsid w:val="00A537C4"/>
    <w:rsid w:val="00A547A2"/>
    <w:rsid w:val="00A567C7"/>
    <w:rsid w:val="00A576D8"/>
    <w:rsid w:val="00A60A7E"/>
    <w:rsid w:val="00A623FE"/>
    <w:rsid w:val="00A63323"/>
    <w:rsid w:val="00A67425"/>
    <w:rsid w:val="00A760BE"/>
    <w:rsid w:val="00A77A47"/>
    <w:rsid w:val="00A80AAD"/>
    <w:rsid w:val="00A81080"/>
    <w:rsid w:val="00A879A5"/>
    <w:rsid w:val="00A930DA"/>
    <w:rsid w:val="00A932BD"/>
    <w:rsid w:val="00A94BA0"/>
    <w:rsid w:val="00AA17F3"/>
    <w:rsid w:val="00AA3B1B"/>
    <w:rsid w:val="00AA3E5A"/>
    <w:rsid w:val="00AA6457"/>
    <w:rsid w:val="00AB01D2"/>
    <w:rsid w:val="00AB590B"/>
    <w:rsid w:val="00AB61F5"/>
    <w:rsid w:val="00AB71BE"/>
    <w:rsid w:val="00AC021C"/>
    <w:rsid w:val="00AC0B4C"/>
    <w:rsid w:val="00AC66E6"/>
    <w:rsid w:val="00AC7EA9"/>
    <w:rsid w:val="00AD4460"/>
    <w:rsid w:val="00AD5B48"/>
    <w:rsid w:val="00AD6764"/>
    <w:rsid w:val="00AD6E76"/>
    <w:rsid w:val="00AE0FD6"/>
    <w:rsid w:val="00AE1435"/>
    <w:rsid w:val="00AE21A4"/>
    <w:rsid w:val="00AE2869"/>
    <w:rsid w:val="00AE2D6C"/>
    <w:rsid w:val="00AE4F6D"/>
    <w:rsid w:val="00AE5C11"/>
    <w:rsid w:val="00AE641C"/>
    <w:rsid w:val="00AE6473"/>
    <w:rsid w:val="00AF0C41"/>
    <w:rsid w:val="00AF134E"/>
    <w:rsid w:val="00AF327C"/>
    <w:rsid w:val="00AF6B26"/>
    <w:rsid w:val="00B00B8B"/>
    <w:rsid w:val="00B011D8"/>
    <w:rsid w:val="00B02BC8"/>
    <w:rsid w:val="00B03272"/>
    <w:rsid w:val="00B03505"/>
    <w:rsid w:val="00B03F8C"/>
    <w:rsid w:val="00B04978"/>
    <w:rsid w:val="00B04B53"/>
    <w:rsid w:val="00B11C7F"/>
    <w:rsid w:val="00B15313"/>
    <w:rsid w:val="00B15B5C"/>
    <w:rsid w:val="00B30810"/>
    <w:rsid w:val="00B33A23"/>
    <w:rsid w:val="00B33C06"/>
    <w:rsid w:val="00B34F2E"/>
    <w:rsid w:val="00B37DF0"/>
    <w:rsid w:val="00B42ACF"/>
    <w:rsid w:val="00B42FD7"/>
    <w:rsid w:val="00B43FEE"/>
    <w:rsid w:val="00B45099"/>
    <w:rsid w:val="00B46132"/>
    <w:rsid w:val="00B50E2A"/>
    <w:rsid w:val="00B52ACC"/>
    <w:rsid w:val="00B53738"/>
    <w:rsid w:val="00B557E5"/>
    <w:rsid w:val="00B55867"/>
    <w:rsid w:val="00B5722A"/>
    <w:rsid w:val="00B572AC"/>
    <w:rsid w:val="00B6101B"/>
    <w:rsid w:val="00B63C60"/>
    <w:rsid w:val="00B71D31"/>
    <w:rsid w:val="00B73626"/>
    <w:rsid w:val="00B7368E"/>
    <w:rsid w:val="00B7687D"/>
    <w:rsid w:val="00B76935"/>
    <w:rsid w:val="00B7758D"/>
    <w:rsid w:val="00B81C6D"/>
    <w:rsid w:val="00B86749"/>
    <w:rsid w:val="00B876A1"/>
    <w:rsid w:val="00B87F89"/>
    <w:rsid w:val="00B92D02"/>
    <w:rsid w:val="00B9714F"/>
    <w:rsid w:val="00BA0BBD"/>
    <w:rsid w:val="00BA1CE0"/>
    <w:rsid w:val="00BA5EE1"/>
    <w:rsid w:val="00BB15B1"/>
    <w:rsid w:val="00BB1E23"/>
    <w:rsid w:val="00BB2BC8"/>
    <w:rsid w:val="00BB5DFE"/>
    <w:rsid w:val="00BB6088"/>
    <w:rsid w:val="00BC6BA3"/>
    <w:rsid w:val="00BC766B"/>
    <w:rsid w:val="00BD04D8"/>
    <w:rsid w:val="00BD0E3F"/>
    <w:rsid w:val="00BD264A"/>
    <w:rsid w:val="00BE01F9"/>
    <w:rsid w:val="00BE10D9"/>
    <w:rsid w:val="00BE1FA3"/>
    <w:rsid w:val="00BE23E5"/>
    <w:rsid w:val="00BE25D1"/>
    <w:rsid w:val="00BF223C"/>
    <w:rsid w:val="00BF284C"/>
    <w:rsid w:val="00BF45E7"/>
    <w:rsid w:val="00BF585D"/>
    <w:rsid w:val="00C00DB6"/>
    <w:rsid w:val="00C00FC6"/>
    <w:rsid w:val="00C06201"/>
    <w:rsid w:val="00C13CBF"/>
    <w:rsid w:val="00C13F31"/>
    <w:rsid w:val="00C15CEE"/>
    <w:rsid w:val="00C20E3F"/>
    <w:rsid w:val="00C2709C"/>
    <w:rsid w:val="00C31193"/>
    <w:rsid w:val="00C314AE"/>
    <w:rsid w:val="00C31F8D"/>
    <w:rsid w:val="00C32392"/>
    <w:rsid w:val="00C36AC0"/>
    <w:rsid w:val="00C3724D"/>
    <w:rsid w:val="00C4046D"/>
    <w:rsid w:val="00C40850"/>
    <w:rsid w:val="00C438D9"/>
    <w:rsid w:val="00C44782"/>
    <w:rsid w:val="00C4731E"/>
    <w:rsid w:val="00C53EC0"/>
    <w:rsid w:val="00C5697A"/>
    <w:rsid w:val="00C65058"/>
    <w:rsid w:val="00C669C2"/>
    <w:rsid w:val="00C730EA"/>
    <w:rsid w:val="00C730FF"/>
    <w:rsid w:val="00C777FA"/>
    <w:rsid w:val="00C821EA"/>
    <w:rsid w:val="00C84F95"/>
    <w:rsid w:val="00C853E1"/>
    <w:rsid w:val="00C87637"/>
    <w:rsid w:val="00C9109F"/>
    <w:rsid w:val="00C948A3"/>
    <w:rsid w:val="00C978C5"/>
    <w:rsid w:val="00CA0515"/>
    <w:rsid w:val="00CA7795"/>
    <w:rsid w:val="00CB2E75"/>
    <w:rsid w:val="00CC183F"/>
    <w:rsid w:val="00CC227D"/>
    <w:rsid w:val="00CC39AF"/>
    <w:rsid w:val="00CC57A7"/>
    <w:rsid w:val="00CC7963"/>
    <w:rsid w:val="00CD0167"/>
    <w:rsid w:val="00CD05DE"/>
    <w:rsid w:val="00CD3F06"/>
    <w:rsid w:val="00CD4AC4"/>
    <w:rsid w:val="00CE176C"/>
    <w:rsid w:val="00CE1A7C"/>
    <w:rsid w:val="00CE2691"/>
    <w:rsid w:val="00CE594D"/>
    <w:rsid w:val="00CE6A14"/>
    <w:rsid w:val="00CF0547"/>
    <w:rsid w:val="00CF335D"/>
    <w:rsid w:val="00CF3D20"/>
    <w:rsid w:val="00CF78B4"/>
    <w:rsid w:val="00D03A5D"/>
    <w:rsid w:val="00D047FA"/>
    <w:rsid w:val="00D05334"/>
    <w:rsid w:val="00D07B25"/>
    <w:rsid w:val="00D122CB"/>
    <w:rsid w:val="00D2134B"/>
    <w:rsid w:val="00D2169C"/>
    <w:rsid w:val="00D25384"/>
    <w:rsid w:val="00D265C9"/>
    <w:rsid w:val="00D3119A"/>
    <w:rsid w:val="00D322E4"/>
    <w:rsid w:val="00D3340D"/>
    <w:rsid w:val="00D35FB6"/>
    <w:rsid w:val="00D36230"/>
    <w:rsid w:val="00D363CE"/>
    <w:rsid w:val="00D42DEF"/>
    <w:rsid w:val="00D44090"/>
    <w:rsid w:val="00D45E0C"/>
    <w:rsid w:val="00D508D0"/>
    <w:rsid w:val="00D5457A"/>
    <w:rsid w:val="00D54883"/>
    <w:rsid w:val="00D55C4A"/>
    <w:rsid w:val="00D5697A"/>
    <w:rsid w:val="00D6252F"/>
    <w:rsid w:val="00D70520"/>
    <w:rsid w:val="00D75E96"/>
    <w:rsid w:val="00D76395"/>
    <w:rsid w:val="00D832A3"/>
    <w:rsid w:val="00D850ED"/>
    <w:rsid w:val="00D904E3"/>
    <w:rsid w:val="00D97ED5"/>
    <w:rsid w:val="00D97FE8"/>
    <w:rsid w:val="00DA357A"/>
    <w:rsid w:val="00DA67E4"/>
    <w:rsid w:val="00DA6D17"/>
    <w:rsid w:val="00DA73C6"/>
    <w:rsid w:val="00DB10C5"/>
    <w:rsid w:val="00DB1FCA"/>
    <w:rsid w:val="00DB2E1F"/>
    <w:rsid w:val="00DB3C88"/>
    <w:rsid w:val="00DB533B"/>
    <w:rsid w:val="00DB5898"/>
    <w:rsid w:val="00DB63B5"/>
    <w:rsid w:val="00DB7CF1"/>
    <w:rsid w:val="00DC2369"/>
    <w:rsid w:val="00DC6C3D"/>
    <w:rsid w:val="00DD022A"/>
    <w:rsid w:val="00DD360C"/>
    <w:rsid w:val="00DD5630"/>
    <w:rsid w:val="00DD660A"/>
    <w:rsid w:val="00DE04F4"/>
    <w:rsid w:val="00DE3E7E"/>
    <w:rsid w:val="00DE4073"/>
    <w:rsid w:val="00DE57D3"/>
    <w:rsid w:val="00DE5BE1"/>
    <w:rsid w:val="00DE7620"/>
    <w:rsid w:val="00DF1B61"/>
    <w:rsid w:val="00DF5474"/>
    <w:rsid w:val="00DF5E5F"/>
    <w:rsid w:val="00E0359F"/>
    <w:rsid w:val="00E07559"/>
    <w:rsid w:val="00E1166B"/>
    <w:rsid w:val="00E14D95"/>
    <w:rsid w:val="00E16188"/>
    <w:rsid w:val="00E20907"/>
    <w:rsid w:val="00E24B52"/>
    <w:rsid w:val="00E26023"/>
    <w:rsid w:val="00E33B3E"/>
    <w:rsid w:val="00E41CF7"/>
    <w:rsid w:val="00E41D8A"/>
    <w:rsid w:val="00E53221"/>
    <w:rsid w:val="00E56777"/>
    <w:rsid w:val="00E606A7"/>
    <w:rsid w:val="00E67252"/>
    <w:rsid w:val="00E7379F"/>
    <w:rsid w:val="00E84516"/>
    <w:rsid w:val="00E861E7"/>
    <w:rsid w:val="00E86FFA"/>
    <w:rsid w:val="00E96A5E"/>
    <w:rsid w:val="00EA302D"/>
    <w:rsid w:val="00EA5A98"/>
    <w:rsid w:val="00EB0F4A"/>
    <w:rsid w:val="00EB5151"/>
    <w:rsid w:val="00EB7482"/>
    <w:rsid w:val="00EB793B"/>
    <w:rsid w:val="00EB7F02"/>
    <w:rsid w:val="00EC0161"/>
    <w:rsid w:val="00EC1579"/>
    <w:rsid w:val="00EC274D"/>
    <w:rsid w:val="00EC5BD1"/>
    <w:rsid w:val="00EC745A"/>
    <w:rsid w:val="00ED0127"/>
    <w:rsid w:val="00ED4C18"/>
    <w:rsid w:val="00ED5CDD"/>
    <w:rsid w:val="00ED7330"/>
    <w:rsid w:val="00ED793B"/>
    <w:rsid w:val="00EF19C4"/>
    <w:rsid w:val="00EF2CD0"/>
    <w:rsid w:val="00EF554D"/>
    <w:rsid w:val="00EF5D87"/>
    <w:rsid w:val="00EF7441"/>
    <w:rsid w:val="00F004B3"/>
    <w:rsid w:val="00F010DE"/>
    <w:rsid w:val="00F0306F"/>
    <w:rsid w:val="00F04347"/>
    <w:rsid w:val="00F04D17"/>
    <w:rsid w:val="00F0648C"/>
    <w:rsid w:val="00F0729A"/>
    <w:rsid w:val="00F12149"/>
    <w:rsid w:val="00F17BBC"/>
    <w:rsid w:val="00F203B0"/>
    <w:rsid w:val="00F20651"/>
    <w:rsid w:val="00F22598"/>
    <w:rsid w:val="00F27D31"/>
    <w:rsid w:val="00F31D95"/>
    <w:rsid w:val="00F32635"/>
    <w:rsid w:val="00F35020"/>
    <w:rsid w:val="00F35ABC"/>
    <w:rsid w:val="00F35BEC"/>
    <w:rsid w:val="00F44525"/>
    <w:rsid w:val="00F44A4C"/>
    <w:rsid w:val="00F51B6F"/>
    <w:rsid w:val="00F5259F"/>
    <w:rsid w:val="00F53506"/>
    <w:rsid w:val="00F53A78"/>
    <w:rsid w:val="00F64B9A"/>
    <w:rsid w:val="00F760F3"/>
    <w:rsid w:val="00F80016"/>
    <w:rsid w:val="00F80CA8"/>
    <w:rsid w:val="00F835C5"/>
    <w:rsid w:val="00F85240"/>
    <w:rsid w:val="00F852E3"/>
    <w:rsid w:val="00F85FDC"/>
    <w:rsid w:val="00F93004"/>
    <w:rsid w:val="00F9713A"/>
    <w:rsid w:val="00F979CA"/>
    <w:rsid w:val="00FA07BF"/>
    <w:rsid w:val="00FA4CBE"/>
    <w:rsid w:val="00FA6400"/>
    <w:rsid w:val="00FA6868"/>
    <w:rsid w:val="00FB0E77"/>
    <w:rsid w:val="00FB4FA3"/>
    <w:rsid w:val="00FB66F8"/>
    <w:rsid w:val="00FC0A8A"/>
    <w:rsid w:val="00FC1706"/>
    <w:rsid w:val="00FC2DFE"/>
    <w:rsid w:val="00FC5240"/>
    <w:rsid w:val="00FC55D2"/>
    <w:rsid w:val="00FD317A"/>
    <w:rsid w:val="00FD4237"/>
    <w:rsid w:val="00FE00B3"/>
    <w:rsid w:val="00FE0A34"/>
    <w:rsid w:val="00FE1086"/>
    <w:rsid w:val="00FE5197"/>
    <w:rsid w:val="00FF0EEB"/>
    <w:rsid w:val="00FF1300"/>
    <w:rsid w:val="00FF25AB"/>
    <w:rsid w:val="00FF3DF0"/>
    <w:rsid w:val="00FF4A05"/>
    <w:rsid w:val="00FF4D58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D3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62A"/>
    <w:rPr>
      <w:sz w:val="28"/>
    </w:rPr>
  </w:style>
  <w:style w:type="paragraph" w:styleId="1">
    <w:name w:val="heading 1"/>
    <w:basedOn w:val="a"/>
    <w:next w:val="a"/>
    <w:link w:val="10"/>
    <w:qFormat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left="5387" w:hanging="5387"/>
    </w:pPr>
    <w:rPr>
      <w:b/>
      <w:sz w:val="32"/>
    </w:rPr>
  </w:style>
  <w:style w:type="paragraph" w:styleId="a7">
    <w:name w:val="Body Text"/>
    <w:basedOn w:val="a"/>
    <w:pPr>
      <w:ind w:right="141"/>
    </w:pPr>
    <w:rPr>
      <w:lang w:val="en-US"/>
    </w:rPr>
  </w:style>
  <w:style w:type="paragraph" w:styleId="20">
    <w:name w:val="Body Text 2"/>
    <w:basedOn w:val="a"/>
    <w:pPr>
      <w:ind w:right="850"/>
    </w:pPr>
    <w:rPr>
      <w:lang w:val="en-US"/>
    </w:rPr>
  </w:style>
  <w:style w:type="paragraph" w:styleId="3">
    <w:name w:val="Body Text 3"/>
    <w:basedOn w:val="a"/>
    <w:pPr>
      <w:ind w:right="425"/>
    </w:pPr>
  </w:style>
  <w:style w:type="paragraph" w:styleId="21">
    <w:name w:val="Body Text Indent 2"/>
    <w:basedOn w:val="a"/>
    <w:pPr>
      <w:ind w:hanging="720"/>
    </w:pPr>
  </w:style>
  <w:style w:type="paragraph" w:styleId="30">
    <w:name w:val="Body Text Indent 3"/>
    <w:basedOn w:val="a"/>
    <w:link w:val="31"/>
    <w:pPr>
      <w:spacing w:line="360" w:lineRule="auto"/>
      <w:ind w:firstLine="851"/>
      <w:jc w:val="both"/>
    </w:pPr>
    <w:rPr>
      <w:snapToGrid w:val="0"/>
      <w:lang w:val="x-none" w:eastAsia="x-none"/>
    </w:rPr>
  </w:style>
  <w:style w:type="paragraph" w:styleId="a8">
    <w:name w:val="Balloon Text"/>
    <w:basedOn w:val="a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uiPriority w:val="99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9">
    <w:name w:val="Гипертекстовая ссылка"/>
    <w:uiPriority w:val="99"/>
    <w:rsid w:val="009A2946"/>
    <w:rPr>
      <w:color w:val="008000"/>
    </w:rPr>
  </w:style>
  <w:style w:type="paragraph" w:customStyle="1" w:styleId="aa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c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paragraph" w:customStyle="1" w:styleId="ConsPlusCell">
    <w:name w:val="ConsPlusCell"/>
    <w:uiPriority w:val="99"/>
    <w:rsid w:val="00246EF0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Hyperlink"/>
    <w:uiPriority w:val="99"/>
    <w:unhideWhenUsed/>
    <w:rsid w:val="00A070BC"/>
    <w:rPr>
      <w:color w:val="0000FF"/>
      <w:u w:val="single"/>
    </w:rPr>
  </w:style>
  <w:style w:type="paragraph" w:customStyle="1" w:styleId="ConsPlusNormal">
    <w:name w:val="ConsPlusNormal"/>
    <w:rsid w:val="002B6420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1B2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7014AB"/>
    <w:rPr>
      <w:b/>
      <w:sz w:val="28"/>
    </w:rPr>
  </w:style>
  <w:style w:type="paragraph" w:styleId="af">
    <w:name w:val="List Paragraph"/>
    <w:basedOn w:val="a"/>
    <w:uiPriority w:val="34"/>
    <w:qFormat/>
    <w:rsid w:val="00D45E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1">
    <w:name w:val="s_1"/>
    <w:basedOn w:val="a"/>
    <w:rsid w:val="002B0764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2B076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62A"/>
    <w:rPr>
      <w:sz w:val="28"/>
    </w:rPr>
  </w:style>
  <w:style w:type="paragraph" w:styleId="1">
    <w:name w:val="heading 1"/>
    <w:basedOn w:val="a"/>
    <w:next w:val="a"/>
    <w:link w:val="10"/>
    <w:qFormat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left="5387" w:hanging="5387"/>
    </w:pPr>
    <w:rPr>
      <w:b/>
      <w:sz w:val="32"/>
    </w:rPr>
  </w:style>
  <w:style w:type="paragraph" w:styleId="a7">
    <w:name w:val="Body Text"/>
    <w:basedOn w:val="a"/>
    <w:pPr>
      <w:ind w:right="141"/>
    </w:pPr>
    <w:rPr>
      <w:lang w:val="en-US"/>
    </w:rPr>
  </w:style>
  <w:style w:type="paragraph" w:styleId="20">
    <w:name w:val="Body Text 2"/>
    <w:basedOn w:val="a"/>
    <w:pPr>
      <w:ind w:right="850"/>
    </w:pPr>
    <w:rPr>
      <w:lang w:val="en-US"/>
    </w:rPr>
  </w:style>
  <w:style w:type="paragraph" w:styleId="3">
    <w:name w:val="Body Text 3"/>
    <w:basedOn w:val="a"/>
    <w:pPr>
      <w:ind w:right="425"/>
    </w:pPr>
  </w:style>
  <w:style w:type="paragraph" w:styleId="21">
    <w:name w:val="Body Text Indent 2"/>
    <w:basedOn w:val="a"/>
    <w:pPr>
      <w:ind w:hanging="720"/>
    </w:pPr>
  </w:style>
  <w:style w:type="paragraph" w:styleId="30">
    <w:name w:val="Body Text Indent 3"/>
    <w:basedOn w:val="a"/>
    <w:link w:val="31"/>
    <w:pPr>
      <w:spacing w:line="360" w:lineRule="auto"/>
      <w:ind w:firstLine="851"/>
      <w:jc w:val="both"/>
    </w:pPr>
    <w:rPr>
      <w:snapToGrid w:val="0"/>
      <w:lang w:val="x-none" w:eastAsia="x-none"/>
    </w:rPr>
  </w:style>
  <w:style w:type="paragraph" w:styleId="a8">
    <w:name w:val="Balloon Text"/>
    <w:basedOn w:val="a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uiPriority w:val="99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9">
    <w:name w:val="Гипертекстовая ссылка"/>
    <w:uiPriority w:val="99"/>
    <w:rsid w:val="009A2946"/>
    <w:rPr>
      <w:color w:val="008000"/>
    </w:rPr>
  </w:style>
  <w:style w:type="paragraph" w:customStyle="1" w:styleId="aa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c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paragraph" w:customStyle="1" w:styleId="ConsPlusCell">
    <w:name w:val="ConsPlusCell"/>
    <w:uiPriority w:val="99"/>
    <w:rsid w:val="00246EF0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Hyperlink"/>
    <w:uiPriority w:val="99"/>
    <w:unhideWhenUsed/>
    <w:rsid w:val="00A070BC"/>
    <w:rPr>
      <w:color w:val="0000FF"/>
      <w:u w:val="single"/>
    </w:rPr>
  </w:style>
  <w:style w:type="paragraph" w:customStyle="1" w:styleId="ConsPlusNormal">
    <w:name w:val="ConsPlusNormal"/>
    <w:rsid w:val="002B6420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1B2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7014AB"/>
    <w:rPr>
      <w:b/>
      <w:sz w:val="28"/>
    </w:rPr>
  </w:style>
  <w:style w:type="paragraph" w:styleId="af">
    <w:name w:val="List Paragraph"/>
    <w:basedOn w:val="a"/>
    <w:uiPriority w:val="34"/>
    <w:qFormat/>
    <w:rsid w:val="00D45E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1">
    <w:name w:val="s_1"/>
    <w:basedOn w:val="a"/>
    <w:rsid w:val="002B0764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2B076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8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76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54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60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60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938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888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850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330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640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883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80999&amp;dst=100478" TargetMode="External"/><Relationship Id="rId18" Type="http://schemas.openxmlformats.org/officeDocument/2006/relationships/hyperlink" Target="https://login.consultant.ru/link/?req=doc&amp;base=LAW&amp;n=287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80999&amp;dst=100395" TargetMode="External"/><Relationship Id="rId17" Type="http://schemas.openxmlformats.org/officeDocument/2006/relationships/hyperlink" Target="consultantplus://offline/ref=2A743F6D4DED1635682757E0185A65B6BA18C4DFCACD33CC33F7AA64B39A3CEF02649B7C2A83E52AE62E79B1603EDF06E8I5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90&amp;n=61364" TargetMode="External"/><Relationship Id="rId20" Type="http://schemas.openxmlformats.org/officeDocument/2006/relationships/hyperlink" Target="https://login.consultant.ru/link/?req=doc&amp;base=RLAW390&amp;n=136799&amp;dst=10153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&amp;dst=10058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390&amp;n=136799&amp;dst=101537" TargetMode="External"/><Relationship Id="rId10" Type="http://schemas.openxmlformats.org/officeDocument/2006/relationships/hyperlink" Target="https://login.consultant.ru/link/?req=doc&amp;base=LAW&amp;n=2875&amp;dst=100055" TargetMode="External"/><Relationship Id="rId19" Type="http://schemas.openxmlformats.org/officeDocument/2006/relationships/hyperlink" Target="https://login.consultant.ru/link/?req=doc&amp;base=RLAW390&amp;n=13612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390&amp;n=136799&amp;dst=101452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2FFDA-C51E-4711-B3D0-D0CBC2FE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4</TotalTime>
  <Pages>6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10628</CharactersWithSpaces>
  <SharedDoc>false</SharedDoc>
  <HLinks>
    <vt:vector size="48" baseType="variant">
      <vt:variant>
        <vt:i4>3145780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https://login.consultant.ru/link/?req=doc&amp;base=RLAW390&amp;n=118356&amp;dst=100013</vt:lpwstr>
      </vt:variant>
      <vt:variant>
        <vt:lpwstr/>
      </vt:variant>
      <vt:variant>
        <vt:i4>6684711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https://login.consultant.ru/link/?req=doc&amp;base=RLAW390&amp;n=61364</vt:lpwstr>
      </vt:variant>
      <vt:variant>
        <vt:lpwstr/>
      </vt:variant>
      <vt:variant>
        <vt:i4>3342398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https://login.consultant.ru/link/?req=doc&amp;base=RLAW390&amp;n=136799&amp;dst=101537</vt:lpwstr>
      </vt:variant>
      <vt:variant>
        <vt:lpwstr/>
      </vt:variant>
      <vt:variant>
        <vt:i4>3604536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https://login.consultant.ru/link/?req=doc&amp;base=RLAW390&amp;n=136799&amp;dst=101452</vt:lpwstr>
      </vt:variant>
      <vt:variant>
        <vt:lpwstr/>
      </vt:variant>
      <vt:variant>
        <vt:i4>3473533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https://login.consultant.ru/link/?req=doc&amp;base=LAW&amp;n=480999&amp;dst=100478</vt:lpwstr>
      </vt:variant>
      <vt:variant>
        <vt:lpwstr/>
      </vt:variant>
      <vt:variant>
        <vt:i4>4128883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https://login.consultant.ru/link/?req=doc&amp;base=LAW&amp;n=480999&amp;dst=100395</vt:lpwstr>
      </vt:variant>
      <vt:variant>
        <vt:lpwstr/>
      </vt:variant>
      <vt:variant>
        <vt:i4>393287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https://login.consultant.ru/link/?req=doc&amp;base=LAW&amp;n=2875&amp;dst=100582</vt:lpwstr>
      </vt:variant>
      <vt:variant>
        <vt:lpwstr/>
      </vt:variant>
      <vt:variant>
        <vt:i4>262218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https://login.consultant.ru/link/?req=doc&amp;base=LAW&amp;n=2875&amp;dst=100055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Беляков Иван Владимирович</cp:lastModifiedBy>
  <cp:revision>7</cp:revision>
  <cp:lastPrinted>2025-08-15T09:54:00Z</cp:lastPrinted>
  <dcterms:created xsi:type="dcterms:W3CDTF">2026-06-02T05:15:00Z</dcterms:created>
  <dcterms:modified xsi:type="dcterms:W3CDTF">2026-06-03T10:32:00Z</dcterms:modified>
</cp:coreProperties>
</file>