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012779">
        <w:rPr>
          <w:rFonts w:eastAsiaTheme="minorHAnsi"/>
          <w:b/>
          <w:sz w:val="28"/>
          <w:szCs w:val="28"/>
          <w:lang w:eastAsia="en-US"/>
        </w:rPr>
        <w:t>25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012779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bookmarkStart w:id="0" w:name="_GoBack"/>
      <w:bookmarkEnd w:id="0"/>
      <w:r w:rsidR="00E903E5" w:rsidRPr="00894D10">
        <w:rPr>
          <w:szCs w:val="28"/>
        </w:rPr>
        <w:t>«О предос</w:t>
      </w:r>
      <w:r w:rsidR="00E903E5">
        <w:rPr>
          <w:szCs w:val="28"/>
        </w:rPr>
        <w:t>тавлении разрешения</w:t>
      </w:r>
      <w:r w:rsidR="00E903E5" w:rsidRPr="00894D10">
        <w:rPr>
          <w:szCs w:val="28"/>
        </w:rPr>
        <w:t xml:space="preserve"> на отклонение от предельных параметров</w:t>
      </w:r>
      <w:r w:rsidR="00012779">
        <w:rPr>
          <w:szCs w:val="28"/>
        </w:rPr>
        <w:t xml:space="preserve"> разрешенного строительства </w:t>
      </w:r>
      <w:r w:rsidR="00E903E5">
        <w:rPr>
          <w:szCs w:val="28"/>
        </w:rPr>
        <w:t>объектов</w:t>
      </w:r>
      <w:r w:rsidR="00E903E5" w:rsidRPr="00894D10">
        <w:rPr>
          <w:szCs w:val="28"/>
        </w:rPr>
        <w:t xml:space="preserve"> капитального строительства для земельног</w:t>
      </w:r>
      <w:r w:rsidR="00E903E5">
        <w:rPr>
          <w:szCs w:val="28"/>
        </w:rPr>
        <w:t xml:space="preserve">о участка </w:t>
      </w:r>
      <w:r w:rsidR="00E903E5" w:rsidRPr="00894D10">
        <w:rPr>
          <w:szCs w:val="28"/>
        </w:rPr>
        <w:t>с кадастровым номером</w:t>
      </w:r>
      <w:r w:rsidR="00012779">
        <w:rPr>
          <w:bCs/>
          <w:szCs w:val="28"/>
        </w:rPr>
        <w:t xml:space="preserve"> </w:t>
      </w:r>
      <w:r w:rsidR="00012779" w:rsidRPr="00012779">
        <w:rPr>
          <w:bCs/>
          <w:szCs w:val="28"/>
        </w:rPr>
        <w:t>56:44:0401004:301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012779">
        <w:rPr>
          <w:szCs w:val="28"/>
        </w:rPr>
        <w:t>25</w:t>
      </w:r>
      <w:r w:rsidRPr="003D3653">
        <w:rPr>
          <w:szCs w:val="28"/>
        </w:rPr>
        <w:t>.</w:t>
      </w:r>
      <w:r w:rsidR="00012779">
        <w:rPr>
          <w:szCs w:val="28"/>
        </w:rPr>
        <w:t>05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012779" w:rsidRPr="00012779">
        <w:rPr>
          <w:bCs/>
          <w:szCs w:val="28"/>
        </w:rPr>
        <w:t>56:44:0401004:301</w:t>
      </w:r>
      <w:r w:rsidR="00012779">
        <w:rPr>
          <w:bCs/>
          <w:szCs w:val="28"/>
        </w:rPr>
        <w:t xml:space="preserve"> </w:t>
      </w:r>
      <w:r w:rsidR="00012779">
        <w:rPr>
          <w:szCs w:val="28"/>
        </w:rPr>
        <w:t xml:space="preserve">площадью </w:t>
      </w:r>
      <w:r w:rsidR="00012779" w:rsidRPr="00012779">
        <w:rPr>
          <w:szCs w:val="28"/>
        </w:rPr>
        <w:t xml:space="preserve">238 +/- 5.4 </w:t>
      </w:r>
      <w:proofErr w:type="spellStart"/>
      <w:r w:rsidR="00012779" w:rsidRPr="00012779">
        <w:rPr>
          <w:szCs w:val="28"/>
        </w:rPr>
        <w:t>кв.м</w:t>
      </w:r>
      <w:proofErr w:type="spellEnd"/>
      <w:r w:rsidR="00012779" w:rsidRPr="00012779">
        <w:rPr>
          <w:szCs w:val="28"/>
        </w:rPr>
        <w:t>., адрес: Российская Федерация, Оренбургская область, город Оренбург городской округ, город Оренбург, улица Макаровой-</w:t>
      </w:r>
      <w:proofErr w:type="spellStart"/>
      <w:r w:rsidR="00012779" w:rsidRPr="00012779">
        <w:rPr>
          <w:szCs w:val="28"/>
        </w:rPr>
        <w:t>Мутновой</w:t>
      </w:r>
      <w:proofErr w:type="spellEnd"/>
      <w:r w:rsidR="00012779" w:rsidRPr="00012779">
        <w:rPr>
          <w:szCs w:val="28"/>
        </w:rPr>
        <w:t>, земельный участок № 102А</w:t>
      </w:r>
      <w:r w:rsidR="00012779">
        <w:rPr>
          <w:szCs w:val="28"/>
        </w:rPr>
        <w:t>.</w:t>
      </w:r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57" w:rsidRDefault="00EC1257">
      <w:r>
        <w:separator/>
      </w:r>
    </w:p>
  </w:endnote>
  <w:endnote w:type="continuationSeparator" w:id="0">
    <w:p w:rsidR="00EC1257" w:rsidRDefault="00EC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57" w:rsidRDefault="00EC1257">
      <w:r>
        <w:separator/>
      </w:r>
    </w:p>
  </w:footnote>
  <w:footnote w:type="continuationSeparator" w:id="0">
    <w:p w:rsidR="00EC1257" w:rsidRDefault="00EC1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87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B3B55-E6DE-44B5-B1FA-D6134C1F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26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18</cp:revision>
  <cp:lastPrinted>2025-09-02T10:52:00Z</cp:lastPrinted>
  <dcterms:created xsi:type="dcterms:W3CDTF">2025-02-04T08:32:00Z</dcterms:created>
  <dcterms:modified xsi:type="dcterms:W3CDTF">2026-05-25T04:50:00Z</dcterms:modified>
</cp:coreProperties>
</file>