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84" w:rsidRDefault="00CF3D84" w:rsidP="009D68FE">
      <w:pPr>
        <w:pStyle w:val="Heading2"/>
        <w:spacing w:before="0"/>
        <w:jc w:val="center"/>
        <w:rPr>
          <w:rFonts w:ascii="Times New Roman" w:hAnsi="Times New Roman"/>
          <w:color w:val="auto"/>
          <w:spacing w:val="36"/>
          <w:sz w:val="31"/>
          <w:szCs w:val="24"/>
        </w:rPr>
      </w:pPr>
      <w:r w:rsidRPr="00572F3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8" o:spid="_x0000_i1025" type="#_x0000_t75" alt="Описание: Описание: C:\Documents and Settings\ilienaanva\Рабочий стол\герб новый\Оренбург-герб ВЕКТОРНЫЙ.jpg" style="width:41.25pt;height:51pt;visibility:visible">
            <v:imagedata r:id="rId7" o:title=""/>
          </v:shape>
        </w:pict>
      </w:r>
    </w:p>
    <w:p w:rsidR="00CF3D84" w:rsidRPr="000D1690" w:rsidRDefault="00CF3D84" w:rsidP="009D68FE">
      <w:pPr>
        <w:pStyle w:val="Heading2"/>
        <w:jc w:val="center"/>
        <w:rPr>
          <w:rFonts w:ascii="Times New Roman" w:hAnsi="Times New Roman"/>
          <w:color w:val="auto"/>
          <w:spacing w:val="36"/>
          <w:sz w:val="31"/>
          <w:szCs w:val="24"/>
        </w:rPr>
      </w:pPr>
      <w:r>
        <w:rPr>
          <w:rFonts w:ascii="Times New Roman" w:hAnsi="Times New Roman"/>
          <w:color w:val="auto"/>
          <w:spacing w:val="36"/>
          <w:sz w:val="31"/>
          <w:szCs w:val="24"/>
        </w:rPr>
        <w:t>Первый заместитель Главы города Оренбурга</w:t>
      </w:r>
    </w:p>
    <w:p w:rsidR="00CF3D84" w:rsidRPr="000D1690" w:rsidRDefault="00CF3D84" w:rsidP="009D68FE">
      <w:pPr>
        <w:keepNext/>
        <w:jc w:val="center"/>
        <w:outlineLvl w:val="1"/>
        <w:rPr>
          <w:b/>
          <w:bCs/>
          <w:spacing w:val="50"/>
          <w:sz w:val="16"/>
        </w:rPr>
      </w:pPr>
    </w:p>
    <w:p w:rsidR="00CF3D84" w:rsidRPr="00263625" w:rsidRDefault="00CF3D84" w:rsidP="009D68FE">
      <w:pPr>
        <w:keepNext/>
        <w:jc w:val="center"/>
        <w:outlineLvl w:val="1"/>
        <w:rPr>
          <w:b/>
          <w:bCs/>
          <w:spacing w:val="50"/>
          <w:sz w:val="31"/>
        </w:rPr>
      </w:pPr>
      <w:r w:rsidRPr="00263625">
        <w:rPr>
          <w:b/>
          <w:bCs/>
          <w:spacing w:val="50"/>
          <w:sz w:val="31"/>
        </w:rPr>
        <w:t>РАСПОРЯЖЕНИЕ</w:t>
      </w:r>
    </w:p>
    <w:p w:rsidR="00CF3D84" w:rsidRDefault="00CF3D84" w:rsidP="009D68FE">
      <w:pPr>
        <w:keepNext/>
        <w:jc w:val="center"/>
        <w:outlineLvl w:val="1"/>
        <w:rPr>
          <w:b/>
          <w:sz w:val="44"/>
          <w:szCs w:val="44"/>
        </w:rPr>
      </w:pPr>
      <w:r>
        <w:rPr>
          <w:noProof/>
        </w:rPr>
        <w:pict>
          <v:line id="Прямая соединительная линия 120" o:spid="_x0000_s1026" style="position:absolute;left:0;text-align:left;z-index:251658240;visibility:visible;mso-wrap-distance-top:-6e-5mm;mso-wrap-distance-bottom:-6e-5mm" from="-1.4pt,5.6pt" to="462.0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" strokeweight="4.5pt">
            <v:stroke linestyle="thinThick"/>
          </v:line>
        </w:pict>
      </w:r>
    </w:p>
    <w:p w:rsidR="00CF3D84" w:rsidRPr="00536023" w:rsidRDefault="00CF3D84" w:rsidP="009D68FE">
      <w:pPr>
        <w:rPr>
          <w:sz w:val="28"/>
          <w:szCs w:val="28"/>
        </w:rPr>
      </w:pPr>
      <w:r>
        <w:rPr>
          <w:sz w:val="28"/>
          <w:szCs w:val="28"/>
        </w:rPr>
        <w:t>14.02.2023                                                                                      № 273-р</w:t>
      </w:r>
    </w:p>
    <w:p w:rsidR="00CF3D84" w:rsidRPr="00536023" w:rsidRDefault="00CF3D84" w:rsidP="00263F8F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CF3D84" w:rsidRDefault="00CF3D84" w:rsidP="00263F8F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>Об утверждении дополнительной части муниципальной программы «</w:t>
      </w:r>
      <w:r>
        <w:rPr>
          <w:sz w:val="28"/>
          <w:szCs w:val="28"/>
        </w:rPr>
        <w:t>Комплексное благоустройство и повышение качества жизни населения       на территории Северного округа города Оренбурга</w:t>
      </w:r>
      <w:r w:rsidRPr="0053602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CF3D84" w:rsidRPr="002D764E" w:rsidRDefault="00CF3D84" w:rsidP="00263F8F">
      <w:pPr>
        <w:jc w:val="center"/>
        <w:rPr>
          <w:color w:val="FF0000"/>
          <w:sz w:val="28"/>
          <w:szCs w:val="28"/>
        </w:rPr>
      </w:pPr>
      <w:r w:rsidRPr="002D764E">
        <w:rPr>
          <w:color w:val="FF0000"/>
          <w:sz w:val="28"/>
          <w:szCs w:val="28"/>
        </w:rPr>
        <w:t xml:space="preserve">(в редакции от </w:t>
      </w:r>
      <w:r>
        <w:rPr>
          <w:color w:val="FF0000"/>
          <w:sz w:val="28"/>
          <w:szCs w:val="28"/>
        </w:rPr>
        <w:t>20</w:t>
      </w:r>
      <w:r w:rsidRPr="002D764E">
        <w:rPr>
          <w:color w:val="FF0000"/>
          <w:sz w:val="28"/>
          <w:szCs w:val="28"/>
        </w:rPr>
        <w:t>.0</w:t>
      </w:r>
      <w:r>
        <w:rPr>
          <w:color w:val="FF0000"/>
          <w:sz w:val="28"/>
          <w:szCs w:val="28"/>
        </w:rPr>
        <w:t>3</w:t>
      </w:r>
      <w:r w:rsidRPr="002D764E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>6</w:t>
      </w:r>
      <w:r w:rsidRPr="002D764E">
        <w:rPr>
          <w:color w:val="FF0000"/>
          <w:sz w:val="28"/>
          <w:szCs w:val="28"/>
        </w:rPr>
        <w:t xml:space="preserve"> №</w:t>
      </w:r>
      <w:r>
        <w:rPr>
          <w:color w:val="FF0000"/>
          <w:sz w:val="28"/>
          <w:szCs w:val="28"/>
        </w:rPr>
        <w:t>708</w:t>
      </w:r>
      <w:r w:rsidRPr="002D764E">
        <w:rPr>
          <w:color w:val="FF0000"/>
          <w:sz w:val="28"/>
          <w:szCs w:val="28"/>
        </w:rPr>
        <w:t>-р)</w:t>
      </w:r>
    </w:p>
    <w:p w:rsidR="00CF3D84" w:rsidRPr="00536023" w:rsidRDefault="00CF3D84" w:rsidP="00263F8F">
      <w:pPr>
        <w:rPr>
          <w:kern w:val="28"/>
          <w:sz w:val="28"/>
          <w:szCs w:val="28"/>
        </w:rPr>
      </w:pPr>
    </w:p>
    <w:p w:rsidR="00CF3D84" w:rsidRPr="00536023" w:rsidRDefault="00CF3D84" w:rsidP="00263F8F">
      <w:pPr>
        <w:rPr>
          <w:kern w:val="28"/>
          <w:sz w:val="28"/>
          <w:szCs w:val="28"/>
        </w:rPr>
      </w:pPr>
    </w:p>
    <w:p w:rsidR="00CF3D84" w:rsidRPr="00536023" w:rsidRDefault="00CF3D84" w:rsidP="00263F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>В соответствии со статьей 179 Бюджетного кодекса Российской Федерации,</w:t>
      </w:r>
      <w:r>
        <w:rPr>
          <w:bCs/>
          <w:sz w:val="28"/>
          <w:szCs w:val="28"/>
        </w:rPr>
        <w:t xml:space="preserve"> с</w:t>
      </w:r>
      <w:r w:rsidRPr="00536023">
        <w:rPr>
          <w:bCs/>
          <w:sz w:val="28"/>
          <w:szCs w:val="28"/>
        </w:rPr>
        <w:t xml:space="preserve"> пунктом 22 части 2 </w:t>
      </w:r>
      <w:r w:rsidRPr="00536023">
        <w:rPr>
          <w:sz w:val="28"/>
          <w:szCs w:val="28"/>
        </w:rPr>
        <w:t>статьи 35 Устава муниципального образования «город Оренбург», принятого решением Оренбургского городского Совета от 28.04</w:t>
      </w:r>
      <w:r>
        <w:rPr>
          <w:sz w:val="28"/>
          <w:szCs w:val="28"/>
        </w:rPr>
        <w:t>.2015 № 1015</w:t>
      </w:r>
      <w:r w:rsidRPr="00536023">
        <w:rPr>
          <w:sz w:val="28"/>
          <w:szCs w:val="28"/>
        </w:rPr>
        <w:t>, пунктом 1.8 Порядка разработки, реализации и оценки эффективности муниципальных программ города Оренбурга, утвержденного</w:t>
      </w:r>
      <w:r>
        <w:rPr>
          <w:sz w:val="28"/>
          <w:szCs w:val="28"/>
        </w:rPr>
        <w:t xml:space="preserve"> постановлением а</w:t>
      </w:r>
      <w:r w:rsidRPr="00536023">
        <w:rPr>
          <w:sz w:val="28"/>
          <w:szCs w:val="28"/>
        </w:rPr>
        <w:t>дминистрации города Оренбурга от 22.05.2012 № 1083-п:</w:t>
      </w:r>
    </w:p>
    <w:p w:rsidR="00CF3D84" w:rsidRPr="00536023" w:rsidRDefault="00CF3D84" w:rsidP="003453C7">
      <w:pPr>
        <w:pStyle w:val="ListParagraph1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Pr="00536023">
        <w:rPr>
          <w:sz w:val="28"/>
          <w:szCs w:val="28"/>
        </w:rPr>
        <w:t>дополнительную часть муниципальной программы «</w:t>
      </w:r>
      <w:r>
        <w:rPr>
          <w:sz w:val="28"/>
          <w:szCs w:val="28"/>
        </w:rPr>
        <w:t xml:space="preserve">Комплексное благоустройство и повышение качества жизни населения </w:t>
      </w:r>
      <w:r>
        <w:rPr>
          <w:sz w:val="28"/>
          <w:szCs w:val="28"/>
        </w:rPr>
        <w:br/>
        <w:t>на территории Северного округа города Оренбурга</w:t>
      </w:r>
      <w:r w:rsidRPr="00536023">
        <w:rPr>
          <w:sz w:val="28"/>
          <w:szCs w:val="28"/>
        </w:rPr>
        <w:t>» согласно приложению</w:t>
      </w:r>
      <w:r>
        <w:rPr>
          <w:sz w:val="28"/>
          <w:szCs w:val="28"/>
        </w:rPr>
        <w:t>.</w:t>
      </w:r>
      <w:r w:rsidRPr="00536023">
        <w:rPr>
          <w:sz w:val="28"/>
          <w:szCs w:val="28"/>
        </w:rPr>
        <w:t xml:space="preserve"> </w:t>
      </w:r>
    </w:p>
    <w:p w:rsidR="00CF3D84" w:rsidRDefault="00CF3D84" w:rsidP="003453C7">
      <w:pPr>
        <w:pStyle w:val="ListParagraph1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Поручить организацию исполнения настоящего распоряжения </w:t>
      </w:r>
      <w:r>
        <w:rPr>
          <w:kern w:val="28"/>
          <w:sz w:val="28"/>
          <w:szCs w:val="28"/>
        </w:rPr>
        <w:t>главе Северного округа города Оренбурга</w:t>
      </w:r>
      <w:r w:rsidRPr="00536023">
        <w:rPr>
          <w:kern w:val="28"/>
          <w:sz w:val="28"/>
          <w:szCs w:val="28"/>
        </w:rPr>
        <w:t>.</w:t>
      </w:r>
    </w:p>
    <w:p w:rsidR="00CF3D84" w:rsidRPr="00536023" w:rsidRDefault="00CF3D84" w:rsidP="003453C7">
      <w:pPr>
        <w:pStyle w:val="ListParagraph1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Настоящее распоряжение распространяется на правоотношения, возникшие с 01.01.2023. </w:t>
      </w:r>
    </w:p>
    <w:p w:rsidR="00CF3D84" w:rsidRPr="00536023" w:rsidRDefault="00CF3D84" w:rsidP="008A3929">
      <w:pPr>
        <w:tabs>
          <w:tab w:val="left" w:pos="4395"/>
        </w:tabs>
        <w:jc w:val="both"/>
        <w:rPr>
          <w:sz w:val="28"/>
          <w:szCs w:val="28"/>
        </w:rPr>
      </w:pPr>
    </w:p>
    <w:p w:rsidR="00CF3D84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Default="00CF3D84" w:rsidP="00263F8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536023">
        <w:rPr>
          <w:sz w:val="28"/>
          <w:szCs w:val="28"/>
        </w:rPr>
        <w:t xml:space="preserve">аместитель </w:t>
      </w:r>
    </w:p>
    <w:p w:rsidR="00CF3D84" w:rsidRPr="00536023" w:rsidRDefault="00CF3D84" w:rsidP="00263F8F">
      <w:pPr>
        <w:tabs>
          <w:tab w:val="left" w:pos="4395"/>
        </w:tabs>
        <w:jc w:val="both"/>
        <w:rPr>
          <w:sz w:val="28"/>
          <w:szCs w:val="28"/>
        </w:rPr>
      </w:pPr>
      <w:r w:rsidRPr="00536023">
        <w:rPr>
          <w:sz w:val="28"/>
          <w:szCs w:val="28"/>
        </w:rPr>
        <w:t>Главы города Оренбурга</w:t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А.С. Кудинов</w:t>
      </w:r>
    </w:p>
    <w:p w:rsidR="00CF3D84" w:rsidRPr="00536023" w:rsidRDefault="00CF3D84" w:rsidP="008A3929">
      <w:pPr>
        <w:tabs>
          <w:tab w:val="left" w:pos="4395"/>
        </w:tabs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F3D84" w:rsidRPr="00536023" w:rsidRDefault="00CF3D84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CF3D84" w:rsidRPr="00536023" w:rsidSect="00E56A08">
          <w:footerReference w:type="default" r:id="rId8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CF3D84" w:rsidRDefault="00CF3D84" w:rsidP="002D764E">
      <w:pPr>
        <w:ind w:left="1134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F3D84" w:rsidRDefault="00CF3D84" w:rsidP="002D764E">
      <w:pPr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</w:t>
      </w:r>
    </w:p>
    <w:p w:rsidR="00CF3D84" w:rsidRDefault="00CF3D84" w:rsidP="002D764E">
      <w:pPr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первого заместителя </w:t>
      </w:r>
    </w:p>
    <w:p w:rsidR="00CF3D84" w:rsidRDefault="00CF3D84" w:rsidP="002D764E">
      <w:pPr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CF3D84" w:rsidRDefault="00CF3D84" w:rsidP="002D764E">
      <w:pPr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14.02.2023 №273-р</w:t>
      </w:r>
    </w:p>
    <w:p w:rsidR="00CF3D84" w:rsidRDefault="00CF3D84" w:rsidP="002D764E">
      <w:pPr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(в ред. от 10.02.2026  №277-р)</w:t>
      </w:r>
    </w:p>
    <w:p w:rsidR="00CF3D84" w:rsidRDefault="00CF3D84" w:rsidP="002D76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F3D84" w:rsidRDefault="00CF3D84" w:rsidP="002D764E">
      <w:pPr>
        <w:pStyle w:val="Heading1"/>
        <w:keepNext w:val="0"/>
        <w:keepLines w:val="0"/>
        <w:widowControl w:val="0"/>
        <w:numPr>
          <w:ilvl w:val="2"/>
          <w:numId w:val="6"/>
        </w:numPr>
        <w:shd w:val="clear" w:color="auto" w:fill="FFFFFF"/>
        <w:tabs>
          <w:tab w:val="left" w:pos="426"/>
        </w:tabs>
        <w:suppressAutoHyphens/>
        <w:spacing w:before="0"/>
        <w:ind w:left="0" w:firstLine="0"/>
        <w:jc w:val="center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ПОКАЗАТЕЛИ </w:t>
      </w:r>
    </w:p>
    <w:p w:rsidR="00CF3D84" w:rsidRDefault="00CF3D84" w:rsidP="002D764E">
      <w:pPr>
        <w:shd w:val="clear" w:color="auto" w:fill="FFFFFF"/>
        <w:ind w:left="8647"/>
        <w:rPr>
          <w:rStyle w:val="a0"/>
          <w:b w:val="0"/>
          <w:color w:val="000000"/>
        </w:rPr>
      </w:pPr>
    </w:p>
    <w:tbl>
      <w:tblPr>
        <w:tblW w:w="15159" w:type="dxa"/>
        <w:tblInd w:w="401" w:type="dxa"/>
        <w:tblLayout w:type="fixed"/>
        <w:tblLook w:val="0000"/>
      </w:tblPr>
      <w:tblGrid>
        <w:gridCol w:w="541"/>
        <w:gridCol w:w="9366"/>
        <w:gridCol w:w="1172"/>
        <w:gridCol w:w="816"/>
        <w:gridCol w:w="816"/>
        <w:gridCol w:w="816"/>
        <w:gridCol w:w="816"/>
        <w:gridCol w:w="816"/>
      </w:tblGrid>
      <w:tr w:rsidR="00CF3D84" w:rsidTr="003C1DDC">
        <w:trPr>
          <w:tblHeader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CF3D84" w:rsidRDefault="00CF3D84" w:rsidP="00644AC7">
            <w:pPr>
              <w:jc w:val="center"/>
            </w:pPr>
            <w:r>
              <w:t>п/п</w:t>
            </w:r>
          </w:p>
        </w:tc>
        <w:tc>
          <w:tcPr>
            <w:tcW w:w="9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Показатели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Ед. </w:t>
            </w:r>
          </w:p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изм. по ОКЕИ</w:t>
            </w:r>
          </w:p>
        </w:tc>
        <w:tc>
          <w:tcPr>
            <w:tcW w:w="4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Значения по годам реализации программы</w:t>
            </w:r>
          </w:p>
        </w:tc>
      </w:tr>
      <w:tr w:rsidR="00CF3D84" w:rsidTr="003C1DDC">
        <w:trPr>
          <w:tblHeader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CF3D84" w:rsidTr="003C1DD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tabs>
                <w:tab w:val="left" w:pos="340"/>
              </w:tabs>
              <w:jc w:val="both"/>
            </w:pPr>
            <w:r>
              <w:t>Доля жителей, вовлеченных в процесс выбора инициативных проектов в общей численности жителей населенных пунктов, на территории которых осуществлялся процесс выбора инициативных проектов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63,0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66,0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69,0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72,0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75,0</w:t>
            </w:r>
          </w:p>
        </w:tc>
      </w:tr>
      <w:tr w:rsidR="00CF3D84" w:rsidTr="003C1DD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</w:rPr>
              <w:t>Удовлетворенность жителей Северного округа состоянием и оформлением территории Северного округа города Оренбурга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t>87,0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t>89,0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t>91,0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t>93,0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  <w:p w:rsidR="00CF3D84" w:rsidRDefault="00CF3D84" w:rsidP="00644AC7">
            <w:pPr>
              <w:jc w:val="center"/>
            </w:pPr>
          </w:p>
        </w:tc>
      </w:tr>
      <w:tr w:rsidR="00CF3D84" w:rsidTr="003C1DD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tabs>
                <w:tab w:val="left" w:pos="638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</w:rPr>
              <w:t>Доля парков и скверов, расположенных на территории Северного округа города Оренбурга, содержащихся в нормативном состоянии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80,0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85,0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90,0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95,0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100,0</w:t>
            </w:r>
          </w:p>
        </w:tc>
      </w:tr>
      <w:tr w:rsidR="00CF3D84" w:rsidTr="003C1DDC"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tabs>
                <w:tab w:val="left" w:pos="638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36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tabs>
                <w:tab w:val="left" w:pos="340"/>
              </w:tabs>
              <w:jc w:val="both"/>
            </w:pPr>
            <w:r>
              <w:t>Доля завершенных инициативных проектов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</w:tr>
      <w:tr w:rsidR="00CF3D84" w:rsidTr="003C1DDC"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tabs>
                <w:tab w:val="left" w:pos="638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36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tabs>
                <w:tab w:val="left" w:pos="340"/>
              </w:tabs>
              <w:jc w:val="both"/>
            </w:pPr>
            <w:r>
              <w:t>Доля автомобильных дорог общего пользования местного значения, в отношении которых осуществляется нормативное содержание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60,0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70,0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80,0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90,0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100,0</w:t>
            </w:r>
          </w:p>
        </w:tc>
      </w:tr>
      <w:tr w:rsidR="00CF3D84" w:rsidTr="003C1DDC"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tabs>
                <w:tab w:val="left" w:pos="638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36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pStyle w:val="a"/>
              <w:tabs>
                <w:tab w:val="left" w:pos="638"/>
              </w:tabs>
            </w:pPr>
            <w:r>
              <w:rPr>
                <w:rFonts w:ascii="Times New Roman" w:hAnsi="Times New Roman" w:cs="Times New Roman"/>
                <w:color w:val="000000"/>
              </w:rPr>
              <w:t>Доля благоустроенной территории Северного округа города Оренбурга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38,6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40,6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42,6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44,6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46,6</w:t>
            </w:r>
          </w:p>
        </w:tc>
      </w:tr>
      <w:tr w:rsidR="00CF3D84" w:rsidTr="003C1DD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tabs>
                <w:tab w:val="left" w:pos="638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tabs>
                <w:tab w:val="left" w:pos="340"/>
              </w:tabs>
              <w:jc w:val="both"/>
            </w:pPr>
            <w:r>
              <w:t>Доля протяженности освещенных улиц в населенных пунктах, входящих в состав муниципального образования «город Оренбург»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98,0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98,3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99,0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99,3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t>100,0</w:t>
            </w:r>
          </w:p>
        </w:tc>
      </w:tr>
    </w:tbl>
    <w:p w:rsidR="00CF3D84" w:rsidRDefault="00CF3D84" w:rsidP="002D764E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</w:p>
    <w:p w:rsidR="00CF3D84" w:rsidRDefault="00CF3D84" w:rsidP="003C1DDC">
      <w:pPr>
        <w:pStyle w:val="Heading1"/>
        <w:keepNext w:val="0"/>
        <w:keepLines w:val="0"/>
        <w:widowControl w:val="0"/>
        <w:shd w:val="clear" w:color="auto" w:fill="FFFFFF"/>
        <w:tabs>
          <w:tab w:val="num" w:pos="0"/>
          <w:tab w:val="left" w:pos="426"/>
        </w:tabs>
        <w:suppressAutoHyphens/>
        <w:spacing w:before="0"/>
        <w:jc w:val="center"/>
        <w:rPr>
          <w:color w:val="000000"/>
        </w:rPr>
      </w:pPr>
      <w:r>
        <w:br w:type="page"/>
      </w:r>
      <w:r>
        <w:rPr>
          <w:b w:val="0"/>
          <w:color w:val="000000"/>
        </w:rPr>
        <w:t>МЕРОПРИЯТИЯ (РЕЗУЛЬТАТЫ)</w:t>
      </w:r>
    </w:p>
    <w:p w:rsidR="00CF3D84" w:rsidRDefault="00CF3D84" w:rsidP="003C1DDC">
      <w:pPr>
        <w:ind w:left="708"/>
        <w:rPr>
          <w:b/>
          <w:color w:val="000000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62"/>
        <w:gridCol w:w="9299"/>
        <w:gridCol w:w="1264"/>
        <w:gridCol w:w="887"/>
        <w:gridCol w:w="887"/>
        <w:gridCol w:w="887"/>
        <w:gridCol w:w="887"/>
        <w:gridCol w:w="887"/>
      </w:tblGrid>
      <w:tr w:rsidR="00CF3D84" w:rsidTr="00644AC7">
        <w:trPr>
          <w:trHeight w:val="5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п/п</w:t>
            </w:r>
          </w:p>
        </w:tc>
        <w:tc>
          <w:tcPr>
            <w:tcW w:w="9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структурного элемента</w:t>
            </w:r>
          </w:p>
          <w:p w:rsidR="00CF3D84" w:rsidRDefault="00CF3D84" w:rsidP="00644AC7">
            <w:pPr>
              <w:pStyle w:val="a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Структурный элемент</w:t>
            </w:r>
          </w:p>
          <w:p w:rsidR="00CF3D84" w:rsidRDefault="00CF3D84" w:rsidP="00644AC7">
            <w:pPr>
              <w:pStyle w:val="a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Ответственный за реализацию структурного элемента</w:t>
            </w:r>
          </w:p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Мероприятие (результат)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Ед. </w:t>
            </w:r>
          </w:p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изм. по ОКЕИ</w:t>
            </w:r>
          </w:p>
        </w:tc>
        <w:tc>
          <w:tcPr>
            <w:tcW w:w="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</w:rPr>
              <w:t>Значения по годам реализации программы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</w:pPr>
          </w:p>
        </w:tc>
        <w:tc>
          <w:tcPr>
            <w:tcW w:w="9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2030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4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Приоритетный проект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Северного округа города Оренбурга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поданы заявки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для участия в конкурсном отборе инициативных проектов (количество поданных заявок)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штук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1.2.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принято министерством финансов Оренбургской области заявок на участие в конкурсном отборе инициативных проектов от общего количества поданных заявок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1.3.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отобрано заявок на реализацию инициативных проектов по результатам конкурсного отбора от общего количества принятых заявок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1.4.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реализовано инициативных проектов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единиц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1.5.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реализовано инициативных проектов от общего количества инициативных проектов, предусмотренных к реализации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4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Задача «Организация благоустройства и озеленения территории Северного округа города Оренбурга и сельских населенных пунктов, включенных в состав муниципального образования «город Оренбург», расположенных в границах Северного округа, в том числе содержания объектов благоустройства, расположенных на территории Северного округа города Оренбурга (автомобильных дорог общего пользования местного значения муниципального образования «город Оренбург», парков, скверов и иных зеленых зон)»</w:t>
            </w:r>
          </w:p>
        </w:tc>
      </w:tr>
      <w:tr w:rsidR="00CF3D84" w:rsidTr="00644AC7">
        <w:trPr>
          <w:trHeight w:val="11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bCs/>
                <w:iCs/>
                <w:sz w:val="23"/>
                <w:szCs w:val="23"/>
              </w:rPr>
            </w:pPr>
          </w:p>
        </w:tc>
        <w:tc>
          <w:tcPr>
            <w:tcW w:w="14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bCs/>
                <w:iCs/>
                <w:sz w:val="23"/>
                <w:szCs w:val="23"/>
              </w:rPr>
              <w:t>Комплекс процессных мероприятий «Благоустройство, озеленение и содержание территории»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bCs/>
                <w:iCs/>
                <w:sz w:val="23"/>
                <w:szCs w:val="23"/>
              </w:rPr>
            </w:pPr>
          </w:p>
        </w:tc>
        <w:tc>
          <w:tcPr>
            <w:tcW w:w="14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Администрация Северного округа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города Оренбурга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2.1.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организовано содержание автомобильных дорог общего пользования местного значения (площадь автомобильных дорог, в отношении которых осуществляется содержание)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метров квадра-тных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1 042 515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1 042 515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1 042 515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1 042 515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1 042 515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2.2.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организованы работы по благоустройству, содержанию и озеленению территории округа (благоустроены парки, скверы и междворовые территории, устроены цветники, клумбы, газоны, высажены деревья и кустарники, произведены уходные работы за зелеными насаждениями, работы по санитарной обрезке, произведен покос,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посев, подсев и стрижка газонов, полив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(площадь благоустроенной территории)*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метров квадра-тных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ind w:right="-108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3 756 597,86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ind w:right="-108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3 756 597,86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ind w:right="-108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3 756 597,86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ind w:right="-108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3 756 597,86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ind w:right="-108"/>
              <w:jc w:val="center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3 756 597,86</w:t>
            </w:r>
          </w:p>
        </w:tc>
      </w:tr>
      <w:tr w:rsidR="00CF3D84" w:rsidTr="00644AC7">
        <w:trPr>
          <w:trHeight w:val="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3"/>
                <w:szCs w:val="23"/>
              </w:rPr>
              <w:t>2.3.</w:t>
            </w:r>
          </w:p>
        </w:tc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Организовано уличное освещение на территории сельских населенных пунктов, входящих в состав муниципального образования «город Оренбург» (протяженность освещенных улиц сельских населенных пунктов)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км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jc w:val="center"/>
            </w:pPr>
            <w:r>
              <w:rPr>
                <w:sz w:val="23"/>
                <w:szCs w:val="23"/>
              </w:rPr>
              <w:t>108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jc w:val="center"/>
            </w:pPr>
            <w:r>
              <w:rPr>
                <w:sz w:val="23"/>
                <w:szCs w:val="23"/>
              </w:rPr>
              <w:t>108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jc w:val="center"/>
            </w:pPr>
            <w:r>
              <w:rPr>
                <w:sz w:val="23"/>
                <w:szCs w:val="23"/>
              </w:rPr>
              <w:t>108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jc w:val="center"/>
            </w:pPr>
            <w:r>
              <w:rPr>
                <w:sz w:val="23"/>
                <w:szCs w:val="23"/>
              </w:rPr>
              <w:t>108</w:t>
            </w:r>
          </w:p>
        </w:tc>
      </w:tr>
    </w:tbl>
    <w:p w:rsidR="00CF3D84" w:rsidRDefault="00CF3D84" w:rsidP="003C1DDC">
      <w:pPr>
        <w:widowControl w:val="0"/>
        <w:shd w:val="clear" w:color="auto" w:fill="FFFFFF"/>
        <w:tabs>
          <w:tab w:val="left" w:pos="426"/>
        </w:tabs>
        <w:jc w:val="both"/>
        <w:outlineLvl w:val="0"/>
        <w:rPr>
          <w:bCs/>
          <w:sz w:val="28"/>
          <w:szCs w:val="28"/>
        </w:rPr>
      </w:pPr>
      <w:r>
        <w:t>* Работы проводятся от 3 до 6 раз в год.</w:t>
      </w:r>
    </w:p>
    <w:p w:rsidR="00CF3D84" w:rsidRDefault="00CF3D84" w:rsidP="003C1DDC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</w:p>
    <w:p w:rsidR="00CF3D84" w:rsidRDefault="00CF3D84" w:rsidP="003C1DDC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</w:p>
    <w:p w:rsidR="00CF3D84" w:rsidRDefault="00CF3D84" w:rsidP="003C1DDC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0"/>
          <w:szCs w:val="20"/>
        </w:rPr>
      </w:pPr>
      <w:r>
        <w:rPr>
          <w:bCs/>
          <w:sz w:val="28"/>
          <w:szCs w:val="28"/>
        </w:rPr>
        <w:t>РЕСУРСНОЕ ОБЕСПЕЧЕНИЕ</w:t>
      </w:r>
      <w:bookmarkStart w:id="0" w:name="_GoBack"/>
      <w:bookmarkEnd w:id="0"/>
    </w:p>
    <w:p w:rsidR="00CF3D84" w:rsidRDefault="00CF3D84" w:rsidP="003C1DDC">
      <w:pPr>
        <w:widowControl w:val="0"/>
        <w:shd w:val="clear" w:color="auto" w:fill="FFFFFF"/>
        <w:tabs>
          <w:tab w:val="left" w:pos="426"/>
        </w:tabs>
        <w:ind w:left="1875"/>
        <w:outlineLvl w:val="0"/>
        <w:rPr>
          <w:bCs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801"/>
        <w:gridCol w:w="2857"/>
        <w:gridCol w:w="1758"/>
        <w:gridCol w:w="1364"/>
        <w:gridCol w:w="1755"/>
        <w:gridCol w:w="1758"/>
        <w:gridCol w:w="1754"/>
        <w:gridCol w:w="1755"/>
        <w:gridCol w:w="1758"/>
      </w:tblGrid>
      <w:tr w:rsidR="00CF3D84" w:rsidTr="00644AC7"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№ п/п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16"/>
              </w:rPr>
              <w:t>Структурный элемент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Ответственный исполнитель, соисполнитель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Источник финансиро-</w:t>
            </w:r>
          </w:p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вания</w:t>
            </w:r>
          </w:p>
        </w:tc>
        <w:tc>
          <w:tcPr>
            <w:tcW w:w="8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Объем средств на реализацию муниципальной программы (рублей, копеек)</w:t>
            </w:r>
          </w:p>
        </w:tc>
      </w:tr>
      <w:tr w:rsidR="00CF3D84" w:rsidTr="00644AC7"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  <w:szCs w:val="16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  <w:szCs w:val="16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  <w:szCs w:val="16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2026 год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2027 год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2028 год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2029 год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2030 год</w:t>
            </w:r>
          </w:p>
        </w:tc>
      </w:tr>
      <w:tr w:rsidR="00CF3D84" w:rsidTr="00644AC7">
        <w:trPr>
          <w:trHeight w:val="536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1.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22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АСО *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Всего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10 434 952,00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</w:tr>
      <w:tr w:rsidR="00CF3D84" w:rsidTr="00644AC7">
        <w:trPr>
          <w:trHeight w:val="530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МБ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5 634 952,00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</w:tr>
      <w:tr w:rsidR="00CF3D84" w:rsidTr="00644AC7"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ОБ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4 800 000,00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0,00</w:t>
            </w:r>
          </w:p>
        </w:tc>
      </w:tr>
      <w:tr w:rsidR="00CF3D84" w:rsidTr="00644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22"/>
              </w:rPr>
              <w:t>Комплекс процессных мероприятий «Благоустройство, озеленение и содержание территории»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АСО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МБ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114 975 966,00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110 548 800,00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115 272 000,00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115 272 000,00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115 272 000,00</w:t>
            </w:r>
          </w:p>
        </w:tc>
      </w:tr>
      <w:tr w:rsidR="00CF3D84" w:rsidTr="00644AC7">
        <w:trPr>
          <w:trHeight w:val="81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3.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22"/>
              </w:rPr>
              <w:t>Комплекс процессных мероприятий «Осуществление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учреждений»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АСО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Всего: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565 134 700,00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595 183 600,00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617 820 600,00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617 820 600,00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617 820 600,00</w:t>
            </w:r>
          </w:p>
        </w:tc>
      </w:tr>
      <w:tr w:rsidR="00CF3D84" w:rsidTr="00644AC7">
        <w:trPr>
          <w:trHeight w:val="1112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МБ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555 224 200,00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585 273 100,00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607 910 100,00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607 910 100,00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22"/>
              </w:rPr>
              <w:t>607 910 100,00</w:t>
            </w:r>
          </w:p>
        </w:tc>
      </w:tr>
      <w:tr w:rsidR="00CF3D84" w:rsidTr="00644AC7"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ОБ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</w:tr>
      <w:tr w:rsidR="00CF3D84" w:rsidTr="00644AC7"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22"/>
              </w:rPr>
              <w:t>Всего по муниципальной программе,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zCs w:val="22"/>
              </w:rPr>
              <w:t>в том числе по исполнителям и источникам финансирования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  <w:szCs w:val="16"/>
              </w:rPr>
              <w:t>АСО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</w:rPr>
              <w:t>всего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690 545 618,00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705 732 400,00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733 092 600,00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733 092 600,00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733 092 600,00</w:t>
            </w:r>
          </w:p>
        </w:tc>
      </w:tr>
      <w:tr w:rsidR="00CF3D84" w:rsidTr="00644AC7">
        <w:trPr>
          <w:trHeight w:val="399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16"/>
              </w:rPr>
              <w:t>МБ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675 835 118,00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695 821 900,00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723 182 100,00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723 182 100,00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723 182 100,00</w:t>
            </w:r>
          </w:p>
        </w:tc>
      </w:tr>
      <w:tr w:rsidR="00CF3D84" w:rsidTr="00644AC7"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rPr>
                <w:sz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snapToGrid w:val="0"/>
              <w:jc w:val="center"/>
              <w:rPr>
                <w:sz w:val="20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</w:pPr>
            <w:r>
              <w:rPr>
                <w:sz w:val="20"/>
                <w:szCs w:val="16"/>
              </w:rPr>
              <w:t>ОБ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14 710 500,00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widowControl w:val="0"/>
              <w:jc w:val="center"/>
            </w:pPr>
            <w:r>
              <w:rPr>
                <w:sz w:val="20"/>
              </w:rPr>
              <w:t>9 910 500,00</w:t>
            </w:r>
          </w:p>
        </w:tc>
      </w:tr>
    </w:tbl>
    <w:p w:rsidR="00CF3D84" w:rsidRDefault="00CF3D84" w:rsidP="003C1DDC">
      <w:pPr>
        <w:pStyle w:val="ConsPlusNormal"/>
        <w:ind w:firstLine="539"/>
        <w:jc w:val="both"/>
      </w:pPr>
    </w:p>
    <w:p w:rsidR="00CF3D84" w:rsidRDefault="00CF3D84" w:rsidP="003C1DDC">
      <w:pPr>
        <w:pStyle w:val="ConsPlusNormal"/>
        <w:ind w:firstLine="539"/>
        <w:jc w:val="both"/>
      </w:pPr>
      <w:r>
        <w:t>* Сокращения:</w:t>
      </w:r>
    </w:p>
    <w:p w:rsidR="00CF3D84" w:rsidRDefault="00CF3D84" w:rsidP="003C1DDC">
      <w:pPr>
        <w:ind w:left="567"/>
      </w:pPr>
      <w:r>
        <w:rPr>
          <w:szCs w:val="20"/>
        </w:rPr>
        <w:t>АСО – администрация Северного округа города Оренбурга;</w:t>
      </w:r>
    </w:p>
    <w:p w:rsidR="00CF3D84" w:rsidRDefault="00CF3D84" w:rsidP="003C1DDC">
      <w:pPr>
        <w:pStyle w:val="ConsPlusNormal"/>
        <w:ind w:firstLine="539"/>
        <w:jc w:val="both"/>
      </w:pPr>
      <w:r>
        <w:t>МБ – местный бюджет;</w:t>
      </w:r>
    </w:p>
    <w:p w:rsidR="00CF3D84" w:rsidRDefault="00CF3D84" w:rsidP="003C1DDC">
      <w:pPr>
        <w:pStyle w:val="ConsPlusNormal"/>
        <w:ind w:firstLine="539"/>
        <w:rPr>
          <w:bCs/>
          <w:sz w:val="28"/>
        </w:rPr>
        <w:sectPr w:rsidR="00CF3D8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19" w:right="1134" w:bottom="396" w:left="360" w:header="284" w:footer="340" w:gutter="0"/>
          <w:pgNumType w:start="2"/>
          <w:cols w:space="720"/>
          <w:titlePg/>
          <w:docGrid w:linePitch="360"/>
        </w:sectPr>
      </w:pPr>
      <w:r>
        <w:t>ОБ – областной бюджет.</w:t>
      </w:r>
    </w:p>
    <w:p w:rsidR="00CF3D84" w:rsidRDefault="00CF3D84" w:rsidP="003C1DDC">
      <w:pPr>
        <w:pStyle w:val="ListParagraph"/>
        <w:keepNext/>
        <w:tabs>
          <w:tab w:val="left" w:pos="426"/>
        </w:tabs>
        <w:ind w:left="0"/>
        <w:jc w:val="center"/>
        <w:outlineLvl w:val="0"/>
        <w:rPr>
          <w:bCs/>
          <w:sz w:val="28"/>
        </w:rPr>
      </w:pPr>
      <w:r>
        <w:rPr>
          <w:bCs/>
          <w:sz w:val="28"/>
        </w:rPr>
        <w:t xml:space="preserve">                                       </w:t>
      </w:r>
    </w:p>
    <w:p w:rsidR="00CF3D84" w:rsidRDefault="00CF3D84" w:rsidP="003C1DDC">
      <w:pPr>
        <w:pStyle w:val="ListParagraph"/>
        <w:keepNext/>
        <w:tabs>
          <w:tab w:val="left" w:pos="426"/>
        </w:tabs>
        <w:ind w:left="0"/>
        <w:jc w:val="center"/>
        <w:outlineLvl w:val="0"/>
        <w:rPr>
          <w:bCs/>
          <w:sz w:val="28"/>
        </w:rPr>
      </w:pPr>
      <w:r>
        <w:rPr>
          <w:bCs/>
          <w:sz w:val="28"/>
        </w:rPr>
        <w:t xml:space="preserve"> МЕТОДИКА</w:t>
      </w:r>
    </w:p>
    <w:p w:rsidR="00CF3D84" w:rsidRDefault="00CF3D84" w:rsidP="003C1DDC">
      <w:pPr>
        <w:pStyle w:val="ListParagraph"/>
        <w:keepNext/>
        <w:tabs>
          <w:tab w:val="left" w:pos="426"/>
        </w:tabs>
        <w:ind w:left="0"/>
        <w:jc w:val="center"/>
        <w:outlineLvl w:val="0"/>
        <w:rPr>
          <w:sz w:val="28"/>
          <w:szCs w:val="28"/>
        </w:rPr>
      </w:pPr>
      <w:bookmarkStart w:id="1" w:name="sub_1042"/>
      <w:r>
        <w:rPr>
          <w:bCs/>
          <w:sz w:val="28"/>
        </w:rPr>
        <w:t>расчета показателей</w:t>
      </w:r>
      <w:r>
        <w:rPr>
          <w:sz w:val="28"/>
          <w:szCs w:val="28"/>
        </w:rPr>
        <w:t>, мероприятий (результатов)</w:t>
      </w:r>
    </w:p>
    <w:p w:rsidR="00CF3D84" w:rsidRDefault="00CF3D84" w:rsidP="003C1DDC">
      <w:pPr>
        <w:keepNext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Доля жителей, вовлеченных в процесс выбора инициативных проектов, в общей численности жителей населенных пунктов, на территории которых осуществлялся процесс выбора инициативных проектов (Д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%), рассчитывается по формуле:</w:t>
      </w:r>
    </w:p>
    <w:p w:rsidR="00CF3D84" w:rsidRDefault="00CF3D84" w:rsidP="003C1DDC">
      <w:pPr>
        <w:pStyle w:val="ListParagraph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Ч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/ Ч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 xml:space="preserve">В  </w:t>
      </w:r>
      <w:r>
        <w:rPr>
          <w:sz w:val="28"/>
          <w:szCs w:val="28"/>
        </w:rPr>
        <w:t xml:space="preserve">– численность жителей населенных пунктов, входящих в состав муниципального образования «город Оренбург», вовлеченных </w:t>
      </w:r>
      <w:r>
        <w:rPr>
          <w:sz w:val="28"/>
          <w:szCs w:val="28"/>
        </w:rPr>
        <w:br/>
        <w:t>в процесс выбора инициативных проектов, чел., по данным администраций сельских населенных пунктов – участников конкурсного отбора;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 xml:space="preserve">О  </w:t>
      </w:r>
      <w:r>
        <w:rPr>
          <w:sz w:val="28"/>
          <w:szCs w:val="28"/>
        </w:rPr>
        <w:t xml:space="preserve">– общая численность жителей населенных пунктов, входящих </w:t>
      </w:r>
      <w:r>
        <w:rPr>
          <w:sz w:val="28"/>
          <w:szCs w:val="28"/>
        </w:rPr>
        <w:br/>
        <w:t xml:space="preserve">в состав муниципального образования «город Оренбург», </w:t>
      </w:r>
      <w:r>
        <w:rPr>
          <w:sz w:val="28"/>
          <w:szCs w:val="28"/>
        </w:rPr>
        <w:br/>
        <w:t>на территории которых планируется реализация инициативного проекта, по состоянию на начало отчетного года, чел., по данным администраций сельских населенных пунктов – участников конкурсного отбора.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Конкурсный отбор проводится в соответствии c постановлением Правительства Оренбургской области от 14.11.2016 № 851-пп  «О реализации на территории Оренбургской области инициативных проектов».</w:t>
      </w: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Удовлетворенность жителей Северного округа состоянием и оформлением территории Северного округа города Оренбурга (Д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%) рассчитывается по формуле:</w:t>
      </w:r>
    </w:p>
    <w:p w:rsidR="00CF3D84" w:rsidRDefault="00CF3D84" w:rsidP="003C1DDC">
      <w:pPr>
        <w:pStyle w:val="ListParagraph"/>
        <w:rPr>
          <w:sz w:val="28"/>
          <w:szCs w:val="28"/>
        </w:rPr>
      </w:pP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К</w:t>
      </w:r>
      <w:r>
        <w:rPr>
          <w:sz w:val="28"/>
          <w:szCs w:val="28"/>
          <w:vertAlign w:val="subscript"/>
        </w:rPr>
        <w:t xml:space="preserve">ПО 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709"/>
        <w:jc w:val="center"/>
        <w:rPr>
          <w:sz w:val="28"/>
          <w:szCs w:val="28"/>
        </w:rPr>
      </w:pP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ПО </w:t>
      </w:r>
      <w:r>
        <w:rPr>
          <w:sz w:val="28"/>
          <w:szCs w:val="28"/>
        </w:rPr>
        <w:t>– количество положительных отзывов, шт.;</w:t>
      </w: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О  </w:t>
      </w:r>
      <w:r>
        <w:rPr>
          <w:sz w:val="28"/>
          <w:szCs w:val="28"/>
        </w:rPr>
        <w:t>– общее количество отзывов, шт.</w:t>
      </w: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709"/>
        <w:jc w:val="center"/>
        <w:rPr>
          <w:sz w:val="28"/>
          <w:szCs w:val="28"/>
        </w:rPr>
      </w:pP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сбора исходной информации являются итоги ежегодного опроса жителей города Оренбурга о состоянии и оформлении территории Северного округа города Оренбурга, проводимого на </w:t>
      </w:r>
      <w:hyperlink r:id="rId13" w:history="1">
        <w:r>
          <w:rPr>
            <w:rStyle w:val="Hyperlink"/>
            <w:color w:val="000000"/>
            <w:sz w:val="28"/>
            <w:szCs w:val="28"/>
          </w:rPr>
          <w:t>официальном Интернет-портале</w:t>
        </w:r>
      </w:hyperlink>
      <w:r>
        <w:rPr>
          <w:sz w:val="28"/>
          <w:szCs w:val="28"/>
        </w:rPr>
        <w:t xml:space="preserve"> города Оренбурга по итогам отчетного года.</w:t>
      </w: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Доля парков и скверов, расположенных на территории Северного округа города Оренбурга, содержащихся в нормативном состоянии (Д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%), рассчитывается по формуле: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 П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/ П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:rsidR="00CF3D84" w:rsidRDefault="00CF3D84" w:rsidP="003C1DDC">
      <w:pPr>
        <w:pStyle w:val="ListParagraph"/>
        <w:keepNext/>
        <w:ind w:left="0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Н </w:t>
      </w:r>
      <w:r>
        <w:rPr>
          <w:sz w:val="28"/>
          <w:szCs w:val="28"/>
        </w:rPr>
        <w:t xml:space="preserve">– количество парков и скверов, расположенных на территории Северного округа города Оренбурга, содержащихся в нормативном состоянии, по состоянию на конец отчетного года, шт., по данным администрации Северного округа города Оренбурга, МКУ «Комсервис»; 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– общее количество парков и скверов, расположенных на территории Северного округа города Оренбурга, по состоянию на конец отчетного года, шт., по данным администрации Северного округа города Оренбурга, МКУ «Комсервис».</w:t>
      </w:r>
    </w:p>
    <w:p w:rsidR="00CF3D84" w:rsidRDefault="00CF3D84" w:rsidP="003C1DDC">
      <w:pPr>
        <w:pStyle w:val="ListParagraph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Доля завершенных инициативных проектов (Д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, %) рассчитывается </w:t>
      </w:r>
      <w:r>
        <w:rPr>
          <w:sz w:val="28"/>
          <w:szCs w:val="28"/>
        </w:rPr>
        <w:br/>
        <w:t>нарастающим итогом, начиная с 2020 года, по формуле: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4  </w:t>
      </w:r>
      <w:r>
        <w:rPr>
          <w:sz w:val="28"/>
          <w:szCs w:val="28"/>
        </w:rPr>
        <w:t>= К</w:t>
      </w:r>
      <w:r>
        <w:rPr>
          <w:sz w:val="28"/>
          <w:szCs w:val="28"/>
          <w:vertAlign w:val="subscript"/>
        </w:rPr>
        <w:t>З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 xml:space="preserve">П </w:t>
      </w:r>
      <w:r>
        <w:rPr>
          <w:sz w:val="28"/>
          <w:szCs w:val="28"/>
        </w:rPr>
        <w:t>* 100, где: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З  </w:t>
      </w:r>
      <w:r>
        <w:rPr>
          <w:sz w:val="28"/>
          <w:szCs w:val="28"/>
        </w:rPr>
        <w:t>– количество реализованных инициативных проектов на территории сельских населенных пунктов, входящих в состав муниципального образования «город Оренбург», на конец отчетного года, шт., нарастающим итогом, начиная с 2020 года, по данным администраций сельских населенных пунктов – участников конкурсного отбора;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П </w:t>
      </w:r>
      <w:r>
        <w:rPr>
          <w:sz w:val="28"/>
          <w:szCs w:val="28"/>
        </w:rPr>
        <w:t xml:space="preserve">– общее количество инициативных проектов, предусмотренных </w:t>
      </w:r>
      <w:r>
        <w:rPr>
          <w:sz w:val="28"/>
          <w:szCs w:val="28"/>
        </w:rPr>
        <w:br/>
        <w:t xml:space="preserve">к реализации на территории сельских населенных пунктов, входящих в состав муниципального образования «город Оренбург», по итогам конкурсного отбора, шт., нарастающим итогом, начиная </w:t>
      </w:r>
      <w:r>
        <w:rPr>
          <w:sz w:val="28"/>
          <w:szCs w:val="28"/>
        </w:rPr>
        <w:br/>
        <w:t>с 2020 года, по данным администраций сельских населенных пунктов – участников конкурсного отбора.</w:t>
      </w:r>
    </w:p>
    <w:p w:rsidR="00CF3D84" w:rsidRDefault="00CF3D84" w:rsidP="003C1DDC">
      <w:pPr>
        <w:pStyle w:val="ListParagraph"/>
        <w:ind w:left="2584"/>
        <w:rPr>
          <w:sz w:val="28"/>
          <w:szCs w:val="28"/>
        </w:rPr>
      </w:pPr>
    </w:p>
    <w:p w:rsidR="00CF3D84" w:rsidRDefault="00CF3D84" w:rsidP="003C1DDC">
      <w:pPr>
        <w:pStyle w:val="ListParagraph1"/>
        <w:widowControl w:val="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Конкурсный отбор проводится в соответствии c постановлением Правительства Оренбургской области от 14.11.2016 № 851-пп «О реализации на территории Оренбургской области инициативных проектов».</w:t>
      </w:r>
    </w:p>
    <w:p w:rsidR="00CF3D84" w:rsidRDefault="00CF3D84" w:rsidP="003C1DDC">
      <w:pPr>
        <w:pStyle w:val="ListParagraph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Доля автомобильных дорог общего пользования местного значения, в отношении которых осуществляется нормативное содержание (Д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%), рассчитывается по формуле:</w:t>
      </w:r>
    </w:p>
    <w:p w:rsidR="00CF3D84" w:rsidRDefault="00CF3D84" w:rsidP="003C1DDC">
      <w:pPr>
        <w:pStyle w:val="ListParagraph"/>
        <w:keepNext/>
        <w:tabs>
          <w:tab w:val="left" w:pos="993"/>
        </w:tabs>
        <w:ind w:left="0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= Пл</w:t>
      </w:r>
      <w:r>
        <w:rPr>
          <w:sz w:val="28"/>
          <w:szCs w:val="28"/>
          <w:vertAlign w:val="subscript"/>
        </w:rPr>
        <w:t xml:space="preserve">Н </w:t>
      </w:r>
      <w:r>
        <w:rPr>
          <w:sz w:val="28"/>
          <w:szCs w:val="28"/>
        </w:rPr>
        <w:t>/ Пл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Пл</w:t>
      </w:r>
      <w:r>
        <w:rPr>
          <w:sz w:val="28"/>
          <w:szCs w:val="28"/>
          <w:vertAlign w:val="subscript"/>
        </w:rPr>
        <w:t xml:space="preserve">Н  </w:t>
      </w:r>
      <w:r>
        <w:rPr>
          <w:sz w:val="28"/>
          <w:szCs w:val="28"/>
        </w:rPr>
        <w:t>– площадь автомобильных дорог общего пользования местного назначения, в отношении которых осуществляется нормативное содержание,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по данным администрации Северного округа города Оренбурга, МКУ «Комсервис»;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Пл</w:t>
      </w:r>
      <w:r>
        <w:rPr>
          <w:sz w:val="28"/>
          <w:szCs w:val="28"/>
          <w:vertAlign w:val="subscript"/>
        </w:rPr>
        <w:t xml:space="preserve">О  </w:t>
      </w:r>
      <w:r>
        <w:rPr>
          <w:sz w:val="28"/>
          <w:szCs w:val="28"/>
        </w:rPr>
        <w:t>– общая площадь автомобильных дорог общего пользования местного назначения, подлежащих содержанию,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по данным администрации Северного округа города Оренбурга, МКУ «Комсервис».</w:t>
      </w:r>
    </w:p>
    <w:p w:rsidR="00CF3D84" w:rsidRDefault="00CF3D84" w:rsidP="003C1DDC">
      <w:pPr>
        <w:rPr>
          <w:sz w:val="28"/>
          <w:szCs w:val="28"/>
        </w:rPr>
      </w:pPr>
    </w:p>
    <w:p w:rsidR="00CF3D84" w:rsidRDefault="00CF3D84" w:rsidP="003C1DDC">
      <w:pPr>
        <w:rPr>
          <w:sz w:val="28"/>
          <w:szCs w:val="28"/>
        </w:rPr>
      </w:pPr>
    </w:p>
    <w:p w:rsidR="00CF3D84" w:rsidRDefault="00CF3D84" w:rsidP="003C1DDC"/>
    <w:p w:rsidR="00CF3D84" w:rsidRDefault="00CF3D84" w:rsidP="003C1DDC"/>
    <w:p w:rsidR="00CF3D84" w:rsidRDefault="00CF3D84" w:rsidP="003C1DDC"/>
    <w:p w:rsidR="00CF3D84" w:rsidRDefault="00CF3D84" w:rsidP="003C1DDC"/>
    <w:p w:rsidR="00CF3D84" w:rsidRDefault="00CF3D84" w:rsidP="003C1DDC"/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Доля благоустроенной территории Северного округа города Оренбурга (Д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, %) рассчитывается по формуле:</w:t>
      </w:r>
    </w:p>
    <w:p w:rsidR="00CF3D84" w:rsidRDefault="00CF3D84" w:rsidP="003C1DDC">
      <w:pPr>
        <w:pStyle w:val="ListParagraph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= (П</w:t>
      </w:r>
      <w:r>
        <w:rPr>
          <w:sz w:val="28"/>
          <w:szCs w:val="28"/>
          <w:vertAlign w:val="subscript"/>
        </w:rPr>
        <w:t>НГ</w:t>
      </w:r>
      <w:r>
        <w:rPr>
          <w:sz w:val="28"/>
          <w:szCs w:val="28"/>
        </w:rPr>
        <w:t xml:space="preserve"> + П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>) / О</w:t>
      </w:r>
      <w:r>
        <w:rPr>
          <w:sz w:val="28"/>
          <w:szCs w:val="28"/>
          <w:vertAlign w:val="subscript"/>
        </w:rPr>
        <w:t xml:space="preserve">пт </w:t>
      </w:r>
      <w:r>
        <w:rPr>
          <w:sz w:val="28"/>
          <w:szCs w:val="28"/>
        </w:rPr>
        <w:t>* 100, где: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НГ </w:t>
      </w:r>
      <w:r>
        <w:rPr>
          <w:sz w:val="28"/>
          <w:szCs w:val="28"/>
        </w:rPr>
        <w:t>– площадь  благоустроенной  территории  округа  на  начало отчетного  года, 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 по  данным  администрации  Северного  округа  города  Оренбурга,  МКУ «Комсервис»;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Б  </w:t>
      </w:r>
      <w:r>
        <w:rPr>
          <w:sz w:val="28"/>
          <w:szCs w:val="28"/>
        </w:rPr>
        <w:t>‒  площадь  территории  округа,  на  которой  в  отчетном  году  проведены  работы  по  благоустройству  и  озеленению, 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 по  данным  администрации  Северного  округа  города  Оренбурга,  МКУ «Комсервис»;</w:t>
      </w:r>
    </w:p>
    <w:p w:rsidR="00CF3D84" w:rsidRDefault="00CF3D84" w:rsidP="003C1DDC">
      <w:pPr>
        <w:pStyle w:val="ListParagraph"/>
        <w:keepNext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 xml:space="preserve">пт  </w:t>
      </w:r>
      <w:r>
        <w:rPr>
          <w:sz w:val="28"/>
          <w:szCs w:val="28"/>
        </w:rPr>
        <w:t>– общая площадь территории Северного округа, подлежащая благоустройству, содержанию и озеленению,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по данным администрации Северного округа города Оренбурга, МКУ «Комсервис».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numPr>
          <w:ilvl w:val="0"/>
          <w:numId w:val="8"/>
        </w:numPr>
        <w:tabs>
          <w:tab w:val="left" w:pos="993"/>
        </w:tabs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Доля протяженности освещенных улиц в населенных пунктах, входящих в состав муниципального образования «город Оренбург» (Д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),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рассчитывается по формуле:</w:t>
      </w:r>
    </w:p>
    <w:p w:rsidR="00CF3D84" w:rsidRDefault="00CF3D84" w:rsidP="003C1DDC">
      <w:pPr>
        <w:pStyle w:val="ListParagraph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 = (Пр</w:t>
      </w:r>
      <w:r>
        <w:rPr>
          <w:sz w:val="28"/>
          <w:szCs w:val="28"/>
          <w:vertAlign w:val="subscript"/>
        </w:rPr>
        <w:t> НГ</w:t>
      </w:r>
      <w:r>
        <w:rPr>
          <w:sz w:val="28"/>
          <w:szCs w:val="28"/>
        </w:rPr>
        <w:t xml:space="preserve"> + Пр </w:t>
      </w:r>
      <w:r>
        <w:rPr>
          <w:sz w:val="28"/>
          <w:szCs w:val="28"/>
          <w:vertAlign w:val="subscript"/>
        </w:rPr>
        <w:t>ОТЧ</w:t>
      </w:r>
      <w:r>
        <w:rPr>
          <w:sz w:val="28"/>
          <w:szCs w:val="28"/>
        </w:rPr>
        <w:t>) / Пр 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* 100, где:</w:t>
      </w:r>
    </w:p>
    <w:p w:rsidR="00CF3D84" w:rsidRDefault="00CF3D84" w:rsidP="003C1DDC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3D84" w:rsidRDefault="00CF3D84" w:rsidP="003C1DD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>
        <w:rPr>
          <w:sz w:val="28"/>
          <w:szCs w:val="28"/>
          <w:vertAlign w:val="subscript"/>
        </w:rPr>
        <w:t xml:space="preserve"> НГ </w:t>
      </w:r>
      <w:r>
        <w:rPr>
          <w:sz w:val="28"/>
          <w:szCs w:val="28"/>
        </w:rPr>
        <w:t>– протяженность освещенных улиц в населенных пунктах, входящих в состав муниципального образования «город Оренбург», по состоянию на начало отчетного года, км, по данным Территориального органа Федеральной службы государственной статистики по Оренбургской области;</w:t>
      </w:r>
    </w:p>
    <w:p w:rsidR="00CF3D84" w:rsidRDefault="00CF3D84" w:rsidP="003C1DDC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 </w:t>
      </w:r>
      <w:r>
        <w:rPr>
          <w:sz w:val="28"/>
          <w:szCs w:val="28"/>
          <w:vertAlign w:val="subscript"/>
        </w:rPr>
        <w:t xml:space="preserve">ОТЧ  </w:t>
      </w:r>
      <w:r>
        <w:rPr>
          <w:sz w:val="28"/>
          <w:szCs w:val="28"/>
        </w:rPr>
        <w:t xml:space="preserve">– протяженность улиц, принятых на учет в отчетном году, км, </w:t>
      </w:r>
      <w:r>
        <w:rPr>
          <w:sz w:val="28"/>
          <w:szCs w:val="28"/>
        </w:rPr>
        <w:br/>
        <w:t>по данным департамента градостроительства и земельных отношений администрации города Оренбурга;</w:t>
      </w:r>
    </w:p>
    <w:p w:rsidR="00CF3D84" w:rsidRDefault="00CF3D84" w:rsidP="003C1DDC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 </w:t>
      </w:r>
      <w:r>
        <w:rPr>
          <w:color w:val="000000"/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общая протяженность улиц </w:t>
      </w:r>
      <w:r>
        <w:rPr>
          <w:sz w:val="28"/>
          <w:szCs w:val="28"/>
        </w:rPr>
        <w:t xml:space="preserve">в населенных пунктах, входящих </w:t>
      </w:r>
      <w:r>
        <w:rPr>
          <w:sz w:val="28"/>
          <w:szCs w:val="28"/>
        </w:rPr>
        <w:br/>
        <w:t>в состав муниципального образования «город Оренбург»</w:t>
      </w:r>
      <w:r>
        <w:rPr>
          <w:color w:val="000000"/>
          <w:sz w:val="28"/>
          <w:szCs w:val="28"/>
        </w:rPr>
        <w:t xml:space="preserve">, км, </w:t>
      </w:r>
      <w:r>
        <w:rPr>
          <w:color w:val="000000"/>
          <w:sz w:val="28"/>
          <w:szCs w:val="28"/>
        </w:rPr>
        <w:br/>
        <w:t xml:space="preserve">по </w:t>
      </w:r>
      <w:r>
        <w:rPr>
          <w:sz w:val="28"/>
          <w:szCs w:val="28"/>
        </w:rPr>
        <w:t xml:space="preserve">данным Территориального органа Федеральной службы государственной статистики по Оренбургской области.  </w:t>
      </w:r>
      <w:bookmarkEnd w:id="1"/>
    </w:p>
    <w:p w:rsidR="00CF3D84" w:rsidRDefault="00CF3D84" w:rsidP="003C1DDC">
      <w:pPr>
        <w:ind w:firstLine="540"/>
        <w:jc w:val="both"/>
        <w:rPr>
          <w:sz w:val="28"/>
          <w:szCs w:val="28"/>
        </w:rPr>
      </w:pPr>
    </w:p>
    <w:p w:rsidR="00CF3D84" w:rsidRDefault="00CF3D84" w:rsidP="003C1DD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Доля принятых министерством финансов Оренбургской области заявок на участие в конкурсном отборе инициативных проектов от количества поданных (Р</w:t>
      </w:r>
      <w:r>
        <w:rPr>
          <w:sz w:val="28"/>
          <w:szCs w:val="28"/>
          <w:vertAlign w:val="subscript"/>
        </w:rPr>
        <w:t>1.2</w:t>
      </w:r>
      <w:r>
        <w:rPr>
          <w:sz w:val="28"/>
          <w:szCs w:val="28"/>
        </w:rPr>
        <w:t>, %) рассчитывается по формуле:</w:t>
      </w:r>
    </w:p>
    <w:p w:rsidR="00CF3D84" w:rsidRDefault="00CF3D84" w:rsidP="003C1DDC">
      <w:pPr>
        <w:ind w:firstLine="540"/>
        <w:jc w:val="both"/>
        <w:rPr>
          <w:sz w:val="28"/>
          <w:szCs w:val="28"/>
        </w:rPr>
      </w:pPr>
    </w:p>
    <w:p w:rsidR="00CF3D84" w:rsidRDefault="00CF3D84" w:rsidP="003C1DDC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1.2 </w:t>
      </w:r>
      <w:r>
        <w:rPr>
          <w:sz w:val="28"/>
          <w:szCs w:val="28"/>
        </w:rPr>
        <w:t>= (К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</w:rPr>
        <w:t>)* 100, где:</w:t>
      </w:r>
    </w:p>
    <w:p w:rsidR="00CF3D84" w:rsidRDefault="00CF3D84" w:rsidP="003C1DDC">
      <w:pPr>
        <w:ind w:firstLine="540"/>
        <w:jc w:val="center"/>
        <w:rPr>
          <w:sz w:val="28"/>
          <w:szCs w:val="28"/>
        </w:rPr>
      </w:pPr>
    </w:p>
    <w:p w:rsidR="00CF3D84" w:rsidRDefault="00CF3D84" w:rsidP="003C1DD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0  </w:t>
      </w:r>
      <w:r>
        <w:rPr>
          <w:sz w:val="28"/>
          <w:szCs w:val="28"/>
        </w:rPr>
        <w:t>– количество поданных заявок для участия в конкурсном отборе инициативных проектов в отчетном году;</w:t>
      </w:r>
    </w:p>
    <w:p w:rsidR="00CF3D84" w:rsidRDefault="00CF3D84" w:rsidP="003C1DD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1  </w:t>
      </w:r>
      <w:r>
        <w:rPr>
          <w:sz w:val="28"/>
          <w:szCs w:val="28"/>
        </w:rPr>
        <w:t>– количество принятых министерством финансов Оренбургской области заявок на участие в конкурсном отборе инициативных проектов в отчетном году.</w:t>
      </w:r>
    </w:p>
    <w:p w:rsidR="00CF3D84" w:rsidRDefault="00CF3D84" w:rsidP="003C1DDC">
      <w:pPr>
        <w:keepNext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9. Доля заявок, прошедших конкурсный отбор инициативных проектов, от количества принятых (Р</w:t>
      </w:r>
      <w:r>
        <w:rPr>
          <w:sz w:val="28"/>
          <w:szCs w:val="28"/>
          <w:vertAlign w:val="subscript"/>
        </w:rPr>
        <w:t>1.3</w:t>
      </w:r>
      <w:r>
        <w:rPr>
          <w:sz w:val="28"/>
          <w:szCs w:val="28"/>
        </w:rPr>
        <w:t>,%) рассчитывается по формуле:</w:t>
      </w:r>
    </w:p>
    <w:p w:rsidR="00CF3D84" w:rsidRDefault="00CF3D84" w:rsidP="003C1DDC">
      <w:pPr>
        <w:keepNext/>
        <w:ind w:firstLine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1.3 </w:t>
      </w:r>
      <w:r>
        <w:rPr>
          <w:sz w:val="28"/>
          <w:szCs w:val="28"/>
        </w:rPr>
        <w:t>= (К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)* 100, где: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– количество заявок, прошедших конкурсный отбор инициативных проектов в отчетном году.</w:t>
      </w:r>
    </w:p>
    <w:p w:rsidR="00CF3D84" w:rsidRDefault="00CF3D84" w:rsidP="003C1DDC">
      <w:pPr>
        <w:keepNext/>
        <w:ind w:firstLine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keepNext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10. Доля реализованных инициативных проектов от общего количества инициативных проектов, предусмотренных к реализации (Р</w:t>
      </w:r>
      <w:r>
        <w:rPr>
          <w:sz w:val="28"/>
          <w:szCs w:val="28"/>
          <w:vertAlign w:val="subscript"/>
        </w:rPr>
        <w:t>1.4</w:t>
      </w:r>
      <w:r>
        <w:rPr>
          <w:sz w:val="28"/>
          <w:szCs w:val="28"/>
        </w:rPr>
        <w:t>,%) рассчитывается по формуле:</w:t>
      </w:r>
    </w:p>
    <w:p w:rsidR="00CF3D84" w:rsidRDefault="00CF3D84" w:rsidP="003C1DDC">
      <w:pPr>
        <w:keepNext/>
        <w:ind w:firstLine="709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1.4 </w:t>
      </w:r>
      <w:r>
        <w:rPr>
          <w:sz w:val="28"/>
          <w:szCs w:val="28"/>
        </w:rPr>
        <w:t>= (К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>/ К</w:t>
      </w:r>
      <w:r>
        <w:rPr>
          <w:sz w:val="28"/>
          <w:szCs w:val="28"/>
          <w:vertAlign w:val="subscript"/>
        </w:rPr>
        <w:t xml:space="preserve">п </w:t>
      </w:r>
      <w:r>
        <w:rPr>
          <w:sz w:val="28"/>
          <w:szCs w:val="28"/>
        </w:rPr>
        <w:t>)* 100, где:</w:t>
      </w:r>
    </w:p>
    <w:p w:rsidR="00CF3D84" w:rsidRDefault="00CF3D84" w:rsidP="003C1DDC">
      <w:pPr>
        <w:pStyle w:val="ListParagraph"/>
        <w:keepNext/>
        <w:ind w:left="0"/>
        <w:jc w:val="center"/>
        <w:outlineLvl w:val="0"/>
        <w:rPr>
          <w:sz w:val="28"/>
          <w:szCs w:val="28"/>
        </w:rPr>
      </w:pP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ф  </w:t>
      </w:r>
      <w:r>
        <w:rPr>
          <w:sz w:val="28"/>
          <w:szCs w:val="28"/>
        </w:rPr>
        <w:t>– количество реализованных инициативных проектов на территории сельских населенных пунктов, входящих в состав муниципального образования «город Оренбург», в отчетном году;</w:t>
      </w:r>
    </w:p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  <w:sectPr w:rsidR="00CF3D8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65" w:right="851" w:bottom="720" w:left="1701" w:header="709" w:footer="0" w:gutter="0"/>
          <w:cols w:space="720"/>
          <w:docGrid w:linePitch="360"/>
        </w:sect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п  </w:t>
      </w:r>
      <w:r>
        <w:rPr>
          <w:sz w:val="28"/>
          <w:szCs w:val="28"/>
        </w:rPr>
        <w:t xml:space="preserve">– количество инициативных проектов, предусмотренных </w:t>
      </w:r>
      <w:r>
        <w:rPr>
          <w:sz w:val="28"/>
          <w:szCs w:val="28"/>
        </w:rPr>
        <w:br/>
        <w:t xml:space="preserve">к реализации на территории сельских населенных пунктов, входящих в состав муниципального образования «город Оренбург», в отчетном году. </w:t>
      </w:r>
    </w:p>
    <w:p w:rsidR="00CF3D84" w:rsidRPr="003C1DDC" w:rsidRDefault="00CF3D84" w:rsidP="003C1DDC">
      <w:pPr>
        <w:pStyle w:val="Heading1"/>
        <w:keepLines w:val="0"/>
        <w:tabs>
          <w:tab w:val="num" w:pos="0"/>
        </w:tabs>
        <w:suppressAutoHyphens/>
        <w:spacing w:before="0"/>
        <w:jc w:val="center"/>
        <w:rPr>
          <w:color w:val="auto"/>
          <w:sz w:val="22"/>
          <w:szCs w:val="22"/>
        </w:rPr>
      </w:pPr>
      <w:r w:rsidRPr="003C1DDC">
        <w:rPr>
          <w:b w:val="0"/>
          <w:color w:val="auto"/>
        </w:rPr>
        <w:t>ПЛАН</w:t>
      </w:r>
      <w:r w:rsidRPr="003C1DDC">
        <w:rPr>
          <w:b w:val="0"/>
          <w:color w:val="auto"/>
        </w:rPr>
        <w:br/>
        <w:t xml:space="preserve">достижения показателей, результатов проектной части программы в 2026 году </w:t>
      </w:r>
    </w:p>
    <w:p w:rsidR="00CF3D84" w:rsidRPr="003C1DDC" w:rsidRDefault="00CF3D84" w:rsidP="003C1DDC">
      <w:pPr>
        <w:rPr>
          <w:sz w:val="22"/>
          <w:szCs w:val="22"/>
        </w:rPr>
      </w:pPr>
    </w:p>
    <w:tbl>
      <w:tblPr>
        <w:tblW w:w="5000" w:type="pct"/>
        <w:tblLayout w:type="fixed"/>
        <w:tblLook w:val="0000"/>
      </w:tblPr>
      <w:tblGrid>
        <w:gridCol w:w="719"/>
        <w:gridCol w:w="2349"/>
        <w:gridCol w:w="1396"/>
        <w:gridCol w:w="643"/>
        <w:gridCol w:w="669"/>
        <w:gridCol w:w="724"/>
        <w:gridCol w:w="646"/>
        <w:gridCol w:w="617"/>
        <w:gridCol w:w="1059"/>
        <w:gridCol w:w="788"/>
        <w:gridCol w:w="1059"/>
        <w:gridCol w:w="964"/>
        <w:gridCol w:w="654"/>
        <w:gridCol w:w="1203"/>
        <w:gridCol w:w="1296"/>
      </w:tblGrid>
      <w:tr w:rsidR="00CF3D84" w:rsidTr="00644AC7"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CF3D84" w:rsidRDefault="00CF3D84" w:rsidP="00644AC7">
            <w:pPr>
              <w:jc w:val="center"/>
            </w:pPr>
            <w:r>
              <w:t>п/п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(по </w:t>
            </w:r>
            <w:hyperlink r:id="rId20" w:history="1">
              <w:r>
                <w:rPr>
                  <w:rStyle w:val="Hyperlink"/>
                  <w:color w:val="00000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</w:p>
          <w:p w:rsidR="00CF3D84" w:rsidRDefault="00CF3D84" w:rsidP="00644AC7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CF3D84" w:rsidTr="00644AC7"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D84" w:rsidTr="00644AC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61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sz w:val="23"/>
                <w:szCs w:val="23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</w:tr>
      <w:tr w:rsidR="00CF3D84" w:rsidTr="00644AC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autoSpaceDE w:val="0"/>
            </w:pPr>
            <w:r>
              <w:rPr>
                <w:rFonts w:eastAsia="Times New Roman"/>
                <w:lang w:eastAsia="en-US"/>
              </w:rPr>
              <w:t>Результаты: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D84" w:rsidTr="00644AC7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autoSpaceDE w:val="0"/>
            </w:pPr>
            <w:r>
              <w:rPr>
                <w:sz w:val="23"/>
                <w:szCs w:val="23"/>
              </w:rPr>
              <w:t>Реализованы инициативные проекты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84" w:rsidRDefault="00CF3D84" w:rsidP="00644AC7">
            <w:pPr>
              <w:pStyle w:val="a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3D84" w:rsidRDefault="00CF3D84" w:rsidP="003C1DDC">
      <w:pPr>
        <w:pStyle w:val="ListParagraph"/>
        <w:keepNext/>
        <w:ind w:left="0" w:firstLine="540"/>
        <w:jc w:val="both"/>
        <w:outlineLvl w:val="0"/>
        <w:rPr>
          <w:sz w:val="28"/>
          <w:szCs w:val="28"/>
        </w:rPr>
      </w:pPr>
    </w:p>
    <w:p w:rsidR="00CF3D84" w:rsidRDefault="00CF3D84" w:rsidP="003C1DDC">
      <w:pPr>
        <w:keepNext/>
        <w:ind w:firstLine="709"/>
        <w:jc w:val="both"/>
        <w:outlineLvl w:val="0"/>
      </w:pPr>
    </w:p>
    <w:p w:rsidR="00CF3D84" w:rsidRPr="00536023" w:rsidRDefault="00CF3D84" w:rsidP="002D76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9923"/>
        <w:outlineLvl w:val="0"/>
      </w:pPr>
    </w:p>
    <w:sectPr w:rsidR="00CF3D84" w:rsidRPr="00536023" w:rsidSect="002D764E">
      <w:headerReference w:type="default" r:id="rId21"/>
      <w:footerReference w:type="default" r:id="rId22"/>
      <w:headerReference w:type="first" r:id="rId23"/>
      <w:pgSz w:w="16838" w:h="11906" w:orient="landscape"/>
      <w:pgMar w:top="705" w:right="1134" w:bottom="426" w:left="1134" w:header="284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D84" w:rsidRDefault="00CF3D84" w:rsidP="00E56A08">
      <w:r>
        <w:separator/>
      </w:r>
    </w:p>
  </w:endnote>
  <w:endnote w:type="continuationSeparator" w:id="0">
    <w:p w:rsidR="00CF3D84" w:rsidRDefault="00CF3D84" w:rsidP="00E56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Footer"/>
      <w:jc w:val="center"/>
    </w:pPr>
  </w:p>
  <w:p w:rsidR="00CF3D84" w:rsidRDefault="00CF3D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D84" w:rsidRDefault="00CF3D84" w:rsidP="00E56A08">
      <w:r>
        <w:separator/>
      </w:r>
    </w:p>
  </w:footnote>
  <w:footnote w:type="continuationSeparator" w:id="0">
    <w:p w:rsidR="00CF3D84" w:rsidRDefault="00CF3D84" w:rsidP="00E56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Header"/>
      <w:rPr>
        <w:noProof/>
        <w:lang w:val="ru-RU" w:eastAsia="ru-RU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95pt;height:13.7pt;z-index:251660288;mso-wrap-distance-left:0;mso-wrap-distance-right:0;mso-position-horizontal:center;mso-position-horizontal-relative:margin" o:allowincell="f" stroked="f">
          <v:fill opacity="0" color2="black"/>
          <v:textbox inset=".1pt,.1pt,.1pt,.1pt">
            <w:txbxContent>
              <w:p w:rsidR="00CF3D84" w:rsidRDefault="00CF3D84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3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Header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Header"/>
      <w:rPr>
        <w:noProof/>
        <w:lang w:val="ru-RU" w:eastAsia="ru-RU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05pt;width:5.95pt;height:13.7pt;z-index:251662336;mso-wrap-distance-left:0;mso-wrap-distance-right:0;mso-position-horizontal:center;mso-position-horizontal-relative:margin" o:allowincell="f" stroked="f">
          <v:fill opacity="0" color2="black"/>
          <v:textbox inset=".1pt,.1pt,.1pt,.1pt">
            <w:txbxContent>
              <w:p w:rsidR="00CF3D84" w:rsidRDefault="00CF3D84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5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 w:rsidP="00D42567">
    <w:pPr>
      <w:pStyle w:val="Header"/>
      <w:jc w:val="center"/>
    </w:pPr>
    <w:fldSimple w:instr="PAGE   \* MERGEFORMAT">
      <w:r>
        <w:rPr>
          <w:noProof/>
        </w:rPr>
        <w:t>9</w:t>
      </w:r>
    </w:fldSimple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84" w:rsidRDefault="00CF3D8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F3D84" w:rsidRDefault="00CF3D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584" w:hanging="115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36435F68"/>
    <w:multiLevelType w:val="multilevel"/>
    <w:tmpl w:val="D70A3BAC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5">
    <w:nsid w:val="4F6A5382"/>
    <w:multiLevelType w:val="multilevel"/>
    <w:tmpl w:val="D974E9BC"/>
    <w:lvl w:ilvl="0">
      <w:start w:val="1"/>
      <w:numFmt w:val="decimal"/>
      <w:lvlText w:val="%1."/>
      <w:lvlJc w:val="left"/>
      <w:pPr>
        <w:tabs>
          <w:tab w:val="num" w:pos="0"/>
        </w:tabs>
        <w:ind w:left="2584" w:hanging="115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6">
    <w:nsid w:val="5E621452"/>
    <w:multiLevelType w:val="hybridMultilevel"/>
    <w:tmpl w:val="3200970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F8F"/>
    <w:rsid w:val="00007049"/>
    <w:rsid w:val="00011AFC"/>
    <w:rsid w:val="00033A3B"/>
    <w:rsid w:val="000543CA"/>
    <w:rsid w:val="00062CE4"/>
    <w:rsid w:val="00074FCD"/>
    <w:rsid w:val="00077217"/>
    <w:rsid w:val="0008225C"/>
    <w:rsid w:val="00090315"/>
    <w:rsid w:val="0009412C"/>
    <w:rsid w:val="000A358E"/>
    <w:rsid w:val="000A5118"/>
    <w:rsid w:val="000C5811"/>
    <w:rsid w:val="000D0AF9"/>
    <w:rsid w:val="000D1690"/>
    <w:rsid w:val="000D1E71"/>
    <w:rsid w:val="000E27D1"/>
    <w:rsid w:val="000E2E4D"/>
    <w:rsid w:val="000E3685"/>
    <w:rsid w:val="000F46AD"/>
    <w:rsid w:val="00126DC6"/>
    <w:rsid w:val="00126EEB"/>
    <w:rsid w:val="00131682"/>
    <w:rsid w:val="0013247F"/>
    <w:rsid w:val="00150AC2"/>
    <w:rsid w:val="001512C2"/>
    <w:rsid w:val="00151C13"/>
    <w:rsid w:val="00190B38"/>
    <w:rsid w:val="0019334A"/>
    <w:rsid w:val="001B1B1B"/>
    <w:rsid w:val="001B23D9"/>
    <w:rsid w:val="001C7198"/>
    <w:rsid w:val="001E574F"/>
    <w:rsid w:val="001F5D93"/>
    <w:rsid w:val="001F76C5"/>
    <w:rsid w:val="002017FB"/>
    <w:rsid w:val="00205B4E"/>
    <w:rsid w:val="00213A2B"/>
    <w:rsid w:val="0021703B"/>
    <w:rsid w:val="0022317B"/>
    <w:rsid w:val="002341E1"/>
    <w:rsid w:val="002434F7"/>
    <w:rsid w:val="00246789"/>
    <w:rsid w:val="00263625"/>
    <w:rsid w:val="00263915"/>
    <w:rsid w:val="00263F8F"/>
    <w:rsid w:val="00282CDD"/>
    <w:rsid w:val="002C1BD4"/>
    <w:rsid w:val="002D0D64"/>
    <w:rsid w:val="002D764E"/>
    <w:rsid w:val="002E19DC"/>
    <w:rsid w:val="00301E88"/>
    <w:rsid w:val="00303C0A"/>
    <w:rsid w:val="0032220D"/>
    <w:rsid w:val="00325DEE"/>
    <w:rsid w:val="003428D7"/>
    <w:rsid w:val="003453C7"/>
    <w:rsid w:val="003923C4"/>
    <w:rsid w:val="00394A1C"/>
    <w:rsid w:val="003953C1"/>
    <w:rsid w:val="003A461F"/>
    <w:rsid w:val="003B12DF"/>
    <w:rsid w:val="003C00EA"/>
    <w:rsid w:val="003C1DDC"/>
    <w:rsid w:val="003C4D38"/>
    <w:rsid w:val="003E021E"/>
    <w:rsid w:val="003E09D9"/>
    <w:rsid w:val="003E6A6F"/>
    <w:rsid w:val="003E78E4"/>
    <w:rsid w:val="003E7A7F"/>
    <w:rsid w:val="003F16E1"/>
    <w:rsid w:val="00413EA5"/>
    <w:rsid w:val="0041446C"/>
    <w:rsid w:val="00432838"/>
    <w:rsid w:val="00436305"/>
    <w:rsid w:val="004578B2"/>
    <w:rsid w:val="00486480"/>
    <w:rsid w:val="004906A2"/>
    <w:rsid w:val="004A1C10"/>
    <w:rsid w:val="004D04FE"/>
    <w:rsid w:val="004E0EB3"/>
    <w:rsid w:val="004F1237"/>
    <w:rsid w:val="004F1F62"/>
    <w:rsid w:val="005269FA"/>
    <w:rsid w:val="00527CBE"/>
    <w:rsid w:val="00536023"/>
    <w:rsid w:val="00536514"/>
    <w:rsid w:val="00540024"/>
    <w:rsid w:val="00544A71"/>
    <w:rsid w:val="00550DCE"/>
    <w:rsid w:val="00556515"/>
    <w:rsid w:val="00572F34"/>
    <w:rsid w:val="005A19F8"/>
    <w:rsid w:val="005B1F7B"/>
    <w:rsid w:val="005B378D"/>
    <w:rsid w:val="005D5AED"/>
    <w:rsid w:val="005F4956"/>
    <w:rsid w:val="005F6068"/>
    <w:rsid w:val="00631B3B"/>
    <w:rsid w:val="00644AC7"/>
    <w:rsid w:val="00644D10"/>
    <w:rsid w:val="0064543B"/>
    <w:rsid w:val="006513CD"/>
    <w:rsid w:val="00655DB9"/>
    <w:rsid w:val="00656E5E"/>
    <w:rsid w:val="00660561"/>
    <w:rsid w:val="006A4A10"/>
    <w:rsid w:val="006C67E4"/>
    <w:rsid w:val="006D1E4B"/>
    <w:rsid w:val="0071595F"/>
    <w:rsid w:val="00744165"/>
    <w:rsid w:val="00746ACB"/>
    <w:rsid w:val="00750E16"/>
    <w:rsid w:val="007522B5"/>
    <w:rsid w:val="007821C9"/>
    <w:rsid w:val="007A276B"/>
    <w:rsid w:val="007B0836"/>
    <w:rsid w:val="007B2FAF"/>
    <w:rsid w:val="007B457E"/>
    <w:rsid w:val="007D3138"/>
    <w:rsid w:val="007E0AE6"/>
    <w:rsid w:val="007E6367"/>
    <w:rsid w:val="007E681A"/>
    <w:rsid w:val="007F0557"/>
    <w:rsid w:val="007F2FC3"/>
    <w:rsid w:val="00801CF4"/>
    <w:rsid w:val="0080708A"/>
    <w:rsid w:val="0081251A"/>
    <w:rsid w:val="0082626B"/>
    <w:rsid w:val="00830112"/>
    <w:rsid w:val="00830E91"/>
    <w:rsid w:val="0083269F"/>
    <w:rsid w:val="0088490F"/>
    <w:rsid w:val="0089475B"/>
    <w:rsid w:val="008A3929"/>
    <w:rsid w:val="008B5648"/>
    <w:rsid w:val="008C34BF"/>
    <w:rsid w:val="008C4D05"/>
    <w:rsid w:val="008D5FF8"/>
    <w:rsid w:val="008E7BF0"/>
    <w:rsid w:val="008F3DB0"/>
    <w:rsid w:val="00903CA9"/>
    <w:rsid w:val="00917C4D"/>
    <w:rsid w:val="009C07A9"/>
    <w:rsid w:val="009C4CD9"/>
    <w:rsid w:val="009C56E9"/>
    <w:rsid w:val="009D68FE"/>
    <w:rsid w:val="00A0532B"/>
    <w:rsid w:val="00A078B0"/>
    <w:rsid w:val="00A17A41"/>
    <w:rsid w:val="00A2014E"/>
    <w:rsid w:val="00A24FA8"/>
    <w:rsid w:val="00A33B1F"/>
    <w:rsid w:val="00A348C0"/>
    <w:rsid w:val="00A37B92"/>
    <w:rsid w:val="00A6158E"/>
    <w:rsid w:val="00A742E5"/>
    <w:rsid w:val="00A75676"/>
    <w:rsid w:val="00AB169B"/>
    <w:rsid w:val="00AC30F9"/>
    <w:rsid w:val="00AD53E0"/>
    <w:rsid w:val="00B0560C"/>
    <w:rsid w:val="00B073B0"/>
    <w:rsid w:val="00B07FD4"/>
    <w:rsid w:val="00B376BF"/>
    <w:rsid w:val="00B47E37"/>
    <w:rsid w:val="00B5144F"/>
    <w:rsid w:val="00B71C14"/>
    <w:rsid w:val="00B73D35"/>
    <w:rsid w:val="00B870E2"/>
    <w:rsid w:val="00B973AF"/>
    <w:rsid w:val="00BB0029"/>
    <w:rsid w:val="00BD4A41"/>
    <w:rsid w:val="00BE04EE"/>
    <w:rsid w:val="00BE2F6E"/>
    <w:rsid w:val="00C66005"/>
    <w:rsid w:val="00C676BB"/>
    <w:rsid w:val="00C67F60"/>
    <w:rsid w:val="00C71CFA"/>
    <w:rsid w:val="00C838B7"/>
    <w:rsid w:val="00CA61FE"/>
    <w:rsid w:val="00CE14F2"/>
    <w:rsid w:val="00CF3D84"/>
    <w:rsid w:val="00D00706"/>
    <w:rsid w:val="00D06BEB"/>
    <w:rsid w:val="00D103A0"/>
    <w:rsid w:val="00D22748"/>
    <w:rsid w:val="00D24120"/>
    <w:rsid w:val="00D31321"/>
    <w:rsid w:val="00D32059"/>
    <w:rsid w:val="00D346C3"/>
    <w:rsid w:val="00D377C3"/>
    <w:rsid w:val="00D42567"/>
    <w:rsid w:val="00D5322A"/>
    <w:rsid w:val="00D54C2B"/>
    <w:rsid w:val="00D55DFE"/>
    <w:rsid w:val="00D56436"/>
    <w:rsid w:val="00D615C6"/>
    <w:rsid w:val="00D75BD2"/>
    <w:rsid w:val="00D8761E"/>
    <w:rsid w:val="00D96320"/>
    <w:rsid w:val="00DC710C"/>
    <w:rsid w:val="00DE4734"/>
    <w:rsid w:val="00DE54D0"/>
    <w:rsid w:val="00DF50A0"/>
    <w:rsid w:val="00E01C9A"/>
    <w:rsid w:val="00E066AA"/>
    <w:rsid w:val="00E161DC"/>
    <w:rsid w:val="00E20261"/>
    <w:rsid w:val="00E36CC0"/>
    <w:rsid w:val="00E42190"/>
    <w:rsid w:val="00E50C2D"/>
    <w:rsid w:val="00E54E32"/>
    <w:rsid w:val="00E56A08"/>
    <w:rsid w:val="00E83218"/>
    <w:rsid w:val="00EA6D29"/>
    <w:rsid w:val="00EB5631"/>
    <w:rsid w:val="00EB7D73"/>
    <w:rsid w:val="00EC21A2"/>
    <w:rsid w:val="00EC5152"/>
    <w:rsid w:val="00ED24EC"/>
    <w:rsid w:val="00EF4E25"/>
    <w:rsid w:val="00F01718"/>
    <w:rsid w:val="00F06340"/>
    <w:rsid w:val="00F22E19"/>
    <w:rsid w:val="00F33018"/>
    <w:rsid w:val="00F44D3E"/>
    <w:rsid w:val="00F457E2"/>
    <w:rsid w:val="00F653F0"/>
    <w:rsid w:val="00F73FF4"/>
    <w:rsid w:val="00F80B5B"/>
    <w:rsid w:val="00F87FE5"/>
    <w:rsid w:val="00F9439A"/>
    <w:rsid w:val="00FA7517"/>
    <w:rsid w:val="00FB547C"/>
    <w:rsid w:val="00FD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F8F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F8F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63F8F"/>
    <w:rPr>
      <w:rFonts w:ascii="Cambria" w:hAnsi="Cambria" w:cs="Times New Roman"/>
      <w:b/>
      <w:color w:val="4F81BD"/>
      <w:sz w:val="26"/>
      <w:lang w:eastAsia="ru-RU"/>
    </w:rPr>
  </w:style>
  <w:style w:type="character" w:customStyle="1" w:styleId="TitleChar">
    <w:name w:val="Title Char"/>
    <w:link w:val="Title"/>
    <w:uiPriority w:val="99"/>
    <w:locked/>
    <w:rsid w:val="00263F8F"/>
    <w:rPr>
      <w:rFonts w:ascii="Times New Roman" w:hAnsi="Times New Roman"/>
      <w:sz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263F8F"/>
    <w:pPr>
      <w:ind w:firstLine="5529"/>
      <w:jc w:val="center"/>
    </w:pPr>
    <w:rPr>
      <w:szCs w:val="20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">
    <w:name w:val="Название Знак1"/>
    <w:uiPriority w:val="99"/>
    <w:rsid w:val="00263F8F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BodyTextIndentChar">
    <w:name w:val="Body Text Indent Char"/>
    <w:link w:val="BodyTextIndent"/>
    <w:uiPriority w:val="99"/>
    <w:semiHidden/>
    <w:locked/>
    <w:rsid w:val="00263F8F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263F8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с отступом Знак1"/>
    <w:uiPriority w:val="99"/>
    <w:semiHidden/>
    <w:rsid w:val="00263F8F"/>
    <w:rPr>
      <w:rFonts w:ascii="Times New Roman" w:hAnsi="Times New Roman"/>
      <w:sz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63F8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3F8F"/>
    <w:rPr>
      <w:rFonts w:ascii="Tahoma" w:hAnsi="Tahoma" w:cs="Times New Roman"/>
      <w:sz w:val="16"/>
      <w:lang w:eastAsia="ru-RU"/>
    </w:rPr>
  </w:style>
  <w:style w:type="table" w:styleId="TableGrid">
    <w:name w:val="Table Grid"/>
    <w:basedOn w:val="TableNormal"/>
    <w:uiPriority w:val="99"/>
    <w:rsid w:val="00263F8F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63F8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63F8F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263F8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63F8F"/>
    <w:rPr>
      <w:rFonts w:ascii="Times New Roman" w:hAnsi="Times New Roman" w:cs="Times New Roman"/>
      <w:sz w:val="24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PlaceholderText1">
    <w:name w:val="Placeholder Text1"/>
    <w:uiPriority w:val="99"/>
    <w:semiHidden/>
    <w:rsid w:val="00263F8F"/>
    <w:rPr>
      <w:color w:val="808080"/>
    </w:rPr>
  </w:style>
  <w:style w:type="paragraph" w:customStyle="1" w:styleId="ListParagraph1">
    <w:name w:val="List Paragraph1"/>
    <w:basedOn w:val="Normal"/>
    <w:uiPriority w:val="99"/>
    <w:rsid w:val="003453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41446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4144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1446C"/>
    <w:rPr>
      <w:rFonts w:ascii="Times New Roman" w:hAnsi="Times New Roman" w:cs="Times New Roman"/>
      <w:sz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14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1446C"/>
    <w:rPr>
      <w:b/>
    </w:rPr>
  </w:style>
  <w:style w:type="character" w:styleId="FootnoteReference">
    <w:name w:val="footnote reference"/>
    <w:basedOn w:val="DefaultParagraphFont"/>
    <w:uiPriority w:val="99"/>
    <w:semiHidden/>
    <w:rsid w:val="00B0560C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0E368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0">
    <w:name w:val="Цветовое выделение"/>
    <w:uiPriority w:val="99"/>
    <w:rsid w:val="002D764E"/>
    <w:rPr>
      <w:b/>
      <w:color w:val="26282F"/>
    </w:rPr>
  </w:style>
  <w:style w:type="character" w:styleId="PageNumber">
    <w:name w:val="page number"/>
    <w:basedOn w:val="DefaultParagraphFont"/>
    <w:uiPriority w:val="99"/>
    <w:rsid w:val="002D764E"/>
    <w:rPr>
      <w:rFonts w:cs="Times New Roman"/>
    </w:rPr>
  </w:style>
  <w:style w:type="paragraph" w:styleId="ListParagraph">
    <w:name w:val="List Paragraph"/>
    <w:basedOn w:val="Normal"/>
    <w:uiPriority w:val="99"/>
    <w:qFormat/>
    <w:rsid w:val="002D764E"/>
    <w:pPr>
      <w:suppressAutoHyphens/>
      <w:ind w:left="720"/>
      <w:contextualSpacing/>
    </w:pPr>
    <w:rPr>
      <w:rFonts w:eastAsia="Times New Roman"/>
    </w:rPr>
  </w:style>
  <w:style w:type="paragraph" w:customStyle="1" w:styleId="ListParagraph11">
    <w:name w:val="List Paragraph11"/>
    <w:basedOn w:val="Normal"/>
    <w:uiPriority w:val="99"/>
    <w:rsid w:val="002D764E"/>
    <w:pPr>
      <w:suppressAutoHyphens/>
      <w:ind w:left="720"/>
      <w:contextualSpacing/>
    </w:pPr>
  </w:style>
  <w:style w:type="character" w:styleId="Hyperlink">
    <w:name w:val="Hyperlink"/>
    <w:basedOn w:val="DefaultParagraphFont"/>
    <w:uiPriority w:val="99"/>
    <w:rsid w:val="008C4D05"/>
    <w:rPr>
      <w:rFonts w:cs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2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bileonline.garant.ru/document/redirect/27552898/27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192.168.213.250:81/document/redirect/179222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2114</Words>
  <Characters>12050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Кремер Елена Юрьевна</dc:creator>
  <cp:keywords/>
  <dc:description/>
  <cp:lastModifiedBy>Пользователь</cp:lastModifiedBy>
  <cp:revision>2</cp:revision>
  <cp:lastPrinted>2023-01-23T11:07:00Z</cp:lastPrinted>
  <dcterms:created xsi:type="dcterms:W3CDTF">2026-04-02T10:18:00Z</dcterms:created>
  <dcterms:modified xsi:type="dcterms:W3CDTF">2026-04-02T10:18:00Z</dcterms:modified>
</cp:coreProperties>
</file>